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47E4" w:rsidR="00225372" w:rsidP="00225372" w:rsidRDefault="00225372" w14:paraId="5B07F897" w14:textId="77777777">
      <w:pPr>
        <w:keepNext/>
        <w:keepLines/>
        <w:spacing w:before="360" w:after="240"/>
        <w:outlineLvl w:val="0"/>
        <w:rPr>
          <w:rFonts w:ascii="Arial" w:hAnsi="Arial" w:eastAsia="Times New Roman" w:cs="Arial"/>
          <w:b/>
          <w:color w:val="51247A"/>
          <w:sz w:val="28"/>
          <w:szCs w:val="28"/>
        </w:rPr>
      </w:pPr>
      <w:bookmarkStart w:name="_Toc232403992" w:id="0"/>
      <w:bookmarkStart w:name="_Toc232404014" w:id="1"/>
      <w:proofErr w:type="spellStart"/>
      <w:r w:rsidRPr="005047E4">
        <w:rPr>
          <w:rFonts w:ascii="Arial" w:hAnsi="Arial" w:eastAsia="Times New Roman" w:cs="Arial"/>
          <w:b/>
          <w:color w:val="51247A"/>
          <w:sz w:val="28"/>
          <w:szCs w:val="28"/>
        </w:rPr>
        <w:t>CEiSL</w:t>
      </w:r>
      <w:proofErr w:type="spellEnd"/>
      <w:r w:rsidRPr="005047E4">
        <w:rPr>
          <w:rFonts w:ascii="Arial" w:hAnsi="Arial" w:eastAsia="Times New Roman" w:cs="Arial"/>
          <w:b/>
          <w:color w:val="51247A"/>
          <w:sz w:val="28"/>
          <w:szCs w:val="28"/>
        </w:rPr>
        <w:t xml:space="preserve"> Application</w:t>
      </w:r>
      <w:bookmarkEnd w:id="0"/>
      <w:bookmarkEnd w:id="1"/>
    </w:p>
    <w:p w:rsidRPr="005047E4" w:rsidR="00225372" w:rsidP="00225372" w:rsidRDefault="00225372" w14:paraId="5BD8B05D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93" w:id="2"/>
      <w:bookmarkStart w:name="_Toc232404015" w:id="3"/>
      <w:r w:rsidRPr="005047E4">
        <w:rPr>
          <w:rFonts w:ascii="Arial" w:hAnsi="Arial" w:eastAsia="Times New Roman" w:cs="Arial"/>
          <w:color w:val="51247A"/>
        </w:rPr>
        <w:t>A.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Nomination details</w:t>
      </w:r>
      <w:bookmarkEnd w:id="2"/>
      <w:bookmarkEnd w:id="3"/>
    </w:p>
    <w:p w:rsidRPr="005047E4" w:rsidR="00225372" w:rsidP="00225372" w:rsidRDefault="00225372" w14:paraId="22F2D520" w14:textId="77777777">
      <w:pPr>
        <w:spacing w:before="120" w:after="120" w:line="260" w:lineRule="atLeast"/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 xml:space="preserve">Applications can be self-nominations for an </w:t>
      </w:r>
      <w:proofErr w:type="gramStart"/>
      <w:r w:rsidRPr="005047E4">
        <w:rPr>
          <w:rFonts w:ascii="Arial" w:hAnsi="Arial" w:eastAsia="Arial" w:cs="Arial"/>
        </w:rPr>
        <w:t>award, or</w:t>
      </w:r>
      <w:proofErr w:type="gramEnd"/>
      <w:r w:rsidRPr="005047E4">
        <w:rPr>
          <w:rFonts w:ascii="Arial" w:hAnsi="Arial" w:eastAsia="Arial" w:cs="Arial"/>
        </w:rPr>
        <w:t xml:space="preserve"> result from nominations made by someone else.</w:t>
      </w:r>
    </w:p>
    <w:p w:rsidRPr="005047E4" w:rsidR="00225372" w:rsidP="00225372" w:rsidRDefault="00225372" w14:paraId="58E6F155" w14:textId="77777777">
      <w:pPr>
        <w:spacing w:before="120" w:after="120" w:line="260" w:lineRule="atLeast"/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Are you being nominated by someone else?</w:t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 xml:space="preserve">      Yes / No</w:t>
      </w:r>
    </w:p>
    <w:p w:rsidRPr="005047E4" w:rsidR="00225372" w:rsidP="00225372" w:rsidRDefault="00225372" w14:paraId="2EC53960" w14:textId="668D12DC">
      <w:pPr>
        <w:spacing w:before="120" w:after="120" w:line="260" w:lineRule="atLeast"/>
        <w:rPr>
          <w:rFonts w:ascii="Arial" w:hAnsi="Arial" w:eastAsia="Arial" w:cs="Arial"/>
        </w:rPr>
      </w:pPr>
      <w:r w:rsidRPr="38E8431C" w:rsidR="00225372">
        <w:rPr>
          <w:rFonts w:ascii="Arial" w:hAnsi="Arial" w:eastAsia="Arial" w:cs="Arial"/>
        </w:rPr>
        <w:t xml:space="preserve">If </w:t>
      </w:r>
      <w:r w:rsidRPr="38E8431C" w:rsidR="5B7D8010">
        <w:rPr>
          <w:rFonts w:ascii="Arial" w:hAnsi="Arial" w:eastAsia="Arial" w:cs="Arial"/>
        </w:rPr>
        <w:t>yes</w:t>
      </w:r>
      <w:r w:rsidRPr="38E8431C" w:rsidR="00225372">
        <w:rPr>
          <w:rFonts w:ascii="Arial" w:hAnsi="Arial" w:eastAsia="Arial" w:cs="Arial"/>
        </w:rPr>
        <w:t>, please complete the details below and attach the nomination letter you have received (max 1 page) in section F.</w:t>
      </w:r>
    </w:p>
    <w:tbl>
      <w:tblPr>
        <w:tblStyle w:val="TableUQLined4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Pr="005047E4" w:rsidR="00225372" w:rsidTr="00F96CCE" w14:paraId="0DBD3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5F36D624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Name:</w:t>
            </w:r>
          </w:p>
        </w:tc>
        <w:tc>
          <w:tcPr>
            <w:tcW w:w="6572" w:type="dxa"/>
          </w:tcPr>
          <w:p w:rsidRPr="005047E4" w:rsidR="00225372" w:rsidP="00F96CCE" w:rsidRDefault="00225372" w14:paraId="55C1FABE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B1DF1DB" w14:textId="77777777">
        <w:tc>
          <w:tcPr>
            <w:tcW w:w="2830" w:type="dxa"/>
          </w:tcPr>
          <w:p w:rsidRPr="005047E4" w:rsidR="00225372" w:rsidP="00F96CCE" w:rsidRDefault="00225372" w14:paraId="2F38A18F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School (or org unit):</w:t>
            </w:r>
          </w:p>
        </w:tc>
        <w:tc>
          <w:tcPr>
            <w:tcW w:w="6572" w:type="dxa"/>
          </w:tcPr>
          <w:p w:rsidRPr="005047E4" w:rsidR="00225372" w:rsidP="00F96CCE" w:rsidRDefault="00225372" w14:paraId="2A9AAE50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579FDAE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16D41A47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Email:</w:t>
            </w:r>
          </w:p>
        </w:tc>
        <w:tc>
          <w:tcPr>
            <w:tcW w:w="6572" w:type="dxa"/>
          </w:tcPr>
          <w:p w:rsidRPr="005047E4" w:rsidR="00225372" w:rsidP="00F96CCE" w:rsidRDefault="00225372" w14:paraId="6200E6B7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</w:tbl>
    <w:p w:rsidRPr="005047E4" w:rsidR="00225372" w:rsidP="38E8431C" w:rsidRDefault="00225372" w14:paraId="2A9E1415" w14:textId="77777777">
      <w:pPr>
        <w:keepNext w:val="1"/>
        <w:keepLines w:val="1"/>
        <w:spacing w:before="240" w:after="120"/>
        <w:outlineLvl w:val="1"/>
        <w:rPr>
          <w:rFonts w:ascii="Arial" w:hAnsi="Arial" w:eastAsia="Times New Roman" w:cs="Arial"/>
          <w:i w:val="1"/>
          <w:iCs w:val="1"/>
          <w:color w:val="51247A"/>
          <w:sz w:val="18"/>
          <w:szCs w:val="18"/>
        </w:rPr>
      </w:pPr>
      <w:bookmarkStart w:name="_Toc232403994" w:id="4"/>
      <w:bookmarkStart w:name="_Toc232404016" w:id="5"/>
      <w:r w:rsidRPr="38E8431C" w:rsidR="00225372">
        <w:rPr>
          <w:rStyle w:val="Heading3Char"/>
        </w:rPr>
        <w:t>B.</w:t>
      </w:r>
      <w:r>
        <w:tab/>
      </w:r>
      <w:r w:rsidRPr="38E8431C" w:rsidR="00225372">
        <w:rPr>
          <w:rStyle w:val="Heading3Char"/>
        </w:rPr>
        <w:t>Applicant details – Individual</w:t>
      </w:r>
      <w:r w:rsidRPr="38E8431C" w:rsidR="00225372">
        <w:rPr>
          <w:rFonts w:ascii="Arial" w:hAnsi="Arial" w:eastAsia="Times New Roman" w:cs="Arial"/>
          <w:b w:val="1"/>
          <w:bCs w:val="1"/>
          <w:color w:val="51247A" w:themeColor="accent1" w:themeTint="FF" w:themeShade="FF"/>
          <w:sz w:val="22"/>
          <w:szCs w:val="22"/>
        </w:rPr>
        <w:t xml:space="preserve"> </w:t>
      </w:r>
      <w:r w:rsidRPr="38E8431C" w:rsidR="00225372">
        <w:rPr>
          <w:rFonts w:ascii="Arial" w:hAnsi="Arial" w:eastAsia="Times New Roman" w:cs="Arial"/>
          <w:i w:val="1"/>
          <w:iCs w:val="1"/>
          <w:color w:val="51247A" w:themeColor="accent1" w:themeTint="FF" w:themeShade="FF"/>
          <w:sz w:val="18"/>
          <w:szCs w:val="18"/>
        </w:rPr>
        <w:t>(please delete this section if your application is for a team)</w:t>
      </w:r>
      <w:bookmarkEnd w:id="4"/>
      <w:bookmarkEnd w:id="5"/>
    </w:p>
    <w:tbl>
      <w:tblPr>
        <w:tblStyle w:val="TableUQLined4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Pr="005047E4" w:rsidR="00225372" w:rsidTr="4B8E85A2" w14:paraId="22C7AC1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0D7531A3" w14:textId="77777777">
            <w:pPr>
              <w:keepNext/>
              <w:keepLines/>
              <w:spacing w:before="240" w:after="120" w:line="278" w:lineRule="auto"/>
              <w:outlineLvl w:val="1"/>
              <w:rPr>
                <w:rFonts w:ascii="Arial" w:hAnsi="Arial" w:eastAsia="Times New Roman" w:cs="Arial"/>
                <w:b/>
                <w:color w:val="51247A"/>
                <w:kern w:val="2"/>
                <w:szCs w:val="20"/>
                <w14:ligatures w14:val="standardContextual"/>
              </w:rPr>
            </w:pPr>
            <w:bookmarkStart w:name="_Toc232403995" w:id="6"/>
            <w:bookmarkStart w:name="_Toc232404017" w:id="7"/>
            <w:r w:rsidRPr="005047E4">
              <w:rPr>
                <w:rFonts w:ascii="Arial" w:hAnsi="Arial" w:eastAsia="Times New Roman" w:cs="Arial"/>
                <w:b/>
                <w:color w:val="51247A"/>
                <w:kern w:val="2"/>
                <w:szCs w:val="20"/>
                <w14:ligatures w14:val="standardContextual"/>
              </w:rPr>
              <w:t>&lt;Name&gt;</w:t>
            </w:r>
            <w:bookmarkEnd w:id="6"/>
            <w:bookmarkEnd w:id="7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63FE030B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74F5575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6122BCAF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School (or org unit):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0CAD71D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2C14AEE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03257A35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Position: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4FCDFAA0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79BCB5FC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3085EE04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Type of appointment: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1D08E81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574D5BE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579E7982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Period of teaching service: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75A85EE5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79CF7E28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4B8E85A2" w:rsidRDefault="00225372" w14:paraId="4DCB3ED3" w14:textId="1E5F57D9">
            <w:pPr>
              <w:spacing w:after="160" w:line="278" w:lineRule="auto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  <w:r w:rsidRPr="4B8E85A2" w:rsidR="00225372"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  <w:t>Do you qualify for an Early Career</w:t>
            </w:r>
            <w:r w:rsidRPr="4B8E85A2" w:rsidR="06F10C43">
              <w:rPr>
                <w:rFonts w:ascii="Arial" w:hAnsi="Arial" w:eastAsia="Arial" w:cs="Arial"/>
                <w:sz w:val="18"/>
                <w:szCs w:val="18"/>
              </w:rPr>
              <w:t xml:space="preserve"> Academic</w:t>
            </w:r>
            <w:r w:rsidRPr="4B8E85A2" w:rsidR="00225372">
              <w:rPr>
                <w:rFonts w:ascii="Arial" w:hAnsi="Arial" w:eastAsia="Arial" w:cs="Arial"/>
                <w:sz w:val="18"/>
                <w:szCs w:val="18"/>
              </w:rPr>
              <w:t xml:space="preserve"> application?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09360E4E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4B8E85A2" w14:paraId="341F486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047E4" w:rsidR="00225372" w:rsidP="00F96CCE" w:rsidRDefault="00225372" w14:paraId="2827AABC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Email: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72" w:type="dxa"/>
            <w:tcMar/>
          </w:tcPr>
          <w:p w:rsidRPr="005047E4" w:rsidR="00225372" w:rsidP="00F96CCE" w:rsidRDefault="00225372" w14:paraId="14CDBED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</w:tbl>
    <w:p w:rsidRPr="005047E4" w:rsidR="00225372" w:rsidP="38E8431C" w:rsidRDefault="00225372" w14:paraId="2F2A3CEA" w14:textId="77777777">
      <w:pPr>
        <w:keepNext w:val="1"/>
        <w:keepLines w:val="1"/>
        <w:spacing w:before="240" w:after="120"/>
        <w:outlineLvl w:val="1"/>
        <w:rPr>
          <w:rFonts w:ascii="Arial" w:hAnsi="Arial" w:eastAsia="Times New Roman" w:cs="Arial"/>
          <w:i w:val="1"/>
          <w:iCs w:val="1"/>
          <w:color w:val="51247A"/>
          <w:sz w:val="18"/>
          <w:szCs w:val="18"/>
        </w:rPr>
      </w:pPr>
      <w:bookmarkStart w:name="_Toc232403996" w:id="8"/>
      <w:bookmarkStart w:name="_Toc232404018" w:id="9"/>
      <w:r w:rsidRPr="38E8431C" w:rsidR="00225372">
        <w:rPr>
          <w:rStyle w:val="Heading3Char"/>
        </w:rPr>
        <w:t>B.</w:t>
      </w:r>
      <w:r>
        <w:tab/>
      </w:r>
      <w:r w:rsidRPr="38E8431C" w:rsidR="00225372">
        <w:rPr>
          <w:rStyle w:val="Heading3Char"/>
        </w:rPr>
        <w:t>Applicant details – Team</w:t>
      </w:r>
      <w:r w:rsidRPr="38E8431C" w:rsidR="00225372">
        <w:rPr>
          <w:rStyle w:val="Heading3Char"/>
        </w:rPr>
        <w:t xml:space="preserve"> </w:t>
      </w:r>
      <w:r w:rsidRPr="38E8431C" w:rsidR="00225372">
        <w:rPr>
          <w:rFonts w:ascii="Arial" w:hAnsi="Arial" w:eastAsia="Times New Roman" w:cs="Arial"/>
          <w:i w:val="1"/>
          <w:iCs w:val="1"/>
          <w:color w:val="51247A" w:themeColor="accent1" w:themeTint="FF" w:themeShade="FF"/>
          <w:sz w:val="18"/>
          <w:szCs w:val="18"/>
        </w:rPr>
        <w:t>(please delete this section if your application is for an individual, please include additional rows as required)</w:t>
      </w:r>
      <w:bookmarkEnd w:id="8"/>
      <w:bookmarkEnd w:id="9"/>
    </w:p>
    <w:p w:rsidRPr="005047E4" w:rsidR="00225372" w:rsidP="00225372" w:rsidRDefault="00225372" w14:paraId="026FA325" w14:textId="77777777">
      <w:pPr>
        <w:rPr>
          <w:rFonts w:ascii="Arial" w:hAnsi="Arial" w:cs="Arial"/>
          <w:b/>
          <w:bCs/>
          <w:color w:val="51247A"/>
          <w:szCs w:val="20"/>
        </w:rPr>
      </w:pPr>
      <w:r w:rsidRPr="005047E4">
        <w:rPr>
          <w:rFonts w:ascii="Arial" w:hAnsi="Arial" w:cs="Arial"/>
          <w:b/>
          <w:bCs/>
          <w:color w:val="51247A"/>
          <w:szCs w:val="20"/>
        </w:rPr>
        <w:t xml:space="preserve">&lt;Team name&gt; </w:t>
      </w:r>
    </w:p>
    <w:tbl>
      <w:tblPr>
        <w:tblStyle w:val="TableUQLined1"/>
        <w:tblW w:w="5000" w:type="pct"/>
        <w:tblLook w:val="04A0" w:firstRow="1" w:lastRow="0" w:firstColumn="1" w:lastColumn="0" w:noHBand="0" w:noVBand="1"/>
      </w:tblPr>
      <w:tblGrid>
        <w:gridCol w:w="593"/>
        <w:gridCol w:w="2118"/>
        <w:gridCol w:w="1242"/>
        <w:gridCol w:w="1873"/>
        <w:gridCol w:w="1835"/>
        <w:gridCol w:w="1835"/>
      </w:tblGrid>
      <w:tr w:rsidRPr="005047E4" w:rsidR="00225372" w:rsidTr="00F96CCE" w14:paraId="09CEC3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0FD27685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Title</w:t>
            </w:r>
          </w:p>
        </w:tc>
        <w:tc>
          <w:tcPr>
            <w:tcW w:w="1114" w:type="pct"/>
          </w:tcPr>
          <w:p w:rsidRPr="005047E4" w:rsidR="00225372" w:rsidP="00F96CCE" w:rsidRDefault="00225372" w14:paraId="18198903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First and last name</w:t>
            </w:r>
          </w:p>
        </w:tc>
        <w:tc>
          <w:tcPr>
            <w:tcW w:w="654" w:type="pct"/>
          </w:tcPr>
          <w:p w:rsidRPr="005047E4" w:rsidR="00225372" w:rsidP="00F96CCE" w:rsidRDefault="00225372" w14:paraId="26AA0784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Percentage contribution</w:t>
            </w:r>
          </w:p>
        </w:tc>
        <w:tc>
          <w:tcPr>
            <w:tcW w:w="986" w:type="pct"/>
          </w:tcPr>
          <w:p w:rsidRPr="005047E4" w:rsidR="00225372" w:rsidP="00F96CCE" w:rsidRDefault="00225372" w14:paraId="63EF1B1B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Staff type (e.g.</w:t>
            </w: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br/>
            </w: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A = Academic, P = Professional staff)</w:t>
            </w:r>
          </w:p>
        </w:tc>
        <w:tc>
          <w:tcPr>
            <w:tcW w:w="966" w:type="pct"/>
          </w:tcPr>
          <w:p w:rsidRPr="005047E4" w:rsidR="00225372" w:rsidP="00F96CCE" w:rsidRDefault="00225372" w14:paraId="66EFD7F0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Academic Qualifications</w:t>
            </w:r>
          </w:p>
        </w:tc>
        <w:tc>
          <w:tcPr>
            <w:tcW w:w="966" w:type="pct"/>
          </w:tcPr>
          <w:p w:rsidRPr="005047E4" w:rsidR="00225372" w:rsidP="00F96CCE" w:rsidRDefault="00225372" w14:paraId="1A3BF911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 xml:space="preserve">Period of teaching </w:t>
            </w:r>
          </w:p>
        </w:tc>
      </w:tr>
      <w:tr w:rsidRPr="005047E4" w:rsidR="00225372" w:rsidTr="00F96CCE" w14:paraId="73734DA5" w14:textId="77777777">
        <w:tc>
          <w:tcPr>
            <w:tcW w:w="313" w:type="pct"/>
          </w:tcPr>
          <w:p w:rsidRPr="005047E4" w:rsidR="00225372" w:rsidP="00F96CCE" w:rsidRDefault="00225372" w14:paraId="5C370258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4561D30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54E9339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116E153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7305FC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25D83B9A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472A5E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2976B6D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4A503DC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035ECA9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68DFD4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039ABF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F87C8A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782636D1" w14:textId="77777777">
        <w:tc>
          <w:tcPr>
            <w:tcW w:w="313" w:type="pct"/>
          </w:tcPr>
          <w:p w:rsidRPr="005047E4" w:rsidR="00225372" w:rsidP="00F96CCE" w:rsidRDefault="00225372" w14:paraId="3F78439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03C6EC8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016DA323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61814E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4E6118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93B047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6EEEBC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6D11F2F9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64A32ED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63480B93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5DF0E5B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DA952C0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3D8959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43DDD990" w14:textId="77777777">
        <w:tc>
          <w:tcPr>
            <w:tcW w:w="313" w:type="pct"/>
          </w:tcPr>
          <w:p w:rsidRPr="005047E4" w:rsidR="00225372" w:rsidP="00F96CCE" w:rsidRDefault="00225372" w14:paraId="16D77CFF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63E2FE5A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1644B9F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59FB29D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3A942879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0E171F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2A123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30F0321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09BD9E54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4A6FC26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3C82952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8A0026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2D892D7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F55CA17" w14:textId="77777777">
        <w:tc>
          <w:tcPr>
            <w:tcW w:w="1428" w:type="pct"/>
            <w:gridSpan w:val="2"/>
          </w:tcPr>
          <w:p w:rsidRPr="005047E4" w:rsidR="00225372" w:rsidP="00F96CCE" w:rsidRDefault="00225372" w14:paraId="7AEE75E0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b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b/>
                <w:kern w:val="2"/>
                <w:sz w:val="18"/>
                <w14:ligatures w14:val="standardContextual"/>
              </w:rPr>
              <w:t>TOTAL</w:t>
            </w:r>
          </w:p>
        </w:tc>
        <w:tc>
          <w:tcPr>
            <w:tcW w:w="654" w:type="pct"/>
          </w:tcPr>
          <w:p w:rsidRPr="005047E4" w:rsidR="00225372" w:rsidP="00F96CCE" w:rsidRDefault="00225372" w14:paraId="292D11D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100%</w:t>
            </w:r>
          </w:p>
        </w:tc>
        <w:tc>
          <w:tcPr>
            <w:tcW w:w="986" w:type="pct"/>
          </w:tcPr>
          <w:p w:rsidRPr="005047E4" w:rsidR="00225372" w:rsidP="00F96CCE" w:rsidRDefault="00225372" w14:paraId="4111E1B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60DBC7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380412E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</w:tbl>
    <w:p w:rsidRPr="005047E4" w:rsidR="00225372" w:rsidP="00225372" w:rsidRDefault="00225372" w14:paraId="6936813C" w14:textId="77777777">
      <w:pPr>
        <w:spacing w:before="80"/>
        <w:rPr>
          <w:rFonts w:ascii="Arial" w:hAnsi="Arial" w:eastAsia="Arial" w:cs="Arial"/>
          <w:color w:val="E62645"/>
          <w:sz w:val="18"/>
          <w:szCs w:val="18"/>
        </w:rPr>
      </w:pPr>
      <w:r w:rsidRPr="005047E4">
        <w:rPr>
          <w:rFonts w:ascii="Arial" w:hAnsi="Arial" w:eastAsia="Arial" w:cs="Arial"/>
          <w:color w:val="E62645"/>
          <w:sz w:val="18"/>
          <w:szCs w:val="18"/>
        </w:rPr>
        <w:t xml:space="preserve"> [Include a short description of the role of each team member below. A4 page only. Delete this text]</w:t>
      </w:r>
    </w:p>
    <w:p w:rsidRPr="005047E4" w:rsidR="00225372" w:rsidP="00225372" w:rsidRDefault="00225372" w14:paraId="6B08D36E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97" w:id="10"/>
      <w:bookmarkStart w:name="_Toc232404019" w:id="11"/>
      <w:r w:rsidRPr="005047E4">
        <w:rPr>
          <w:rFonts w:ascii="Arial" w:hAnsi="Arial" w:eastAsia="Times New Roman" w:cs="Arial"/>
          <w:color w:val="51247A"/>
        </w:rPr>
        <w:t>C.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Chosen criterion</w:t>
      </w:r>
      <w:bookmarkEnd w:id="10"/>
      <w:bookmarkEnd w:id="11"/>
    </w:p>
    <w:p w:rsidRPr="005047E4" w:rsidR="00225372" w:rsidP="00225372" w:rsidRDefault="00225372" w14:paraId="4CA40DBC" w14:textId="77777777">
      <w:pPr>
        <w:rPr>
          <w:rFonts w:ascii="Arial" w:hAnsi="Arial" w:eastAsia="Arial" w:cs="Arial"/>
          <w:b/>
          <w:bCs/>
          <w:color w:val="51247A"/>
          <w:sz w:val="22"/>
        </w:rPr>
      </w:pPr>
      <w:r w:rsidRPr="005047E4">
        <w:rPr>
          <w:rFonts w:ascii="Arial" w:hAnsi="Arial" w:eastAsia="Arial" w:cs="Arial"/>
          <w:b/>
          <w:bCs/>
          <w:color w:val="51247A"/>
          <w:sz w:val="22"/>
        </w:rPr>
        <w:t xml:space="preserve">Criterion: </w:t>
      </w:r>
    </w:p>
    <w:p w:rsidRPr="005047E4" w:rsidR="00225372" w:rsidP="00225372" w:rsidRDefault="00225372" w14:paraId="4CAFB8FE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 xml:space="preserve">[Delete example text] </w:t>
      </w:r>
    </w:p>
    <w:p w:rsidRPr="005047E4" w:rsidR="00225372" w:rsidP="00225372" w:rsidRDefault="00225372" w14:paraId="0C58BDFF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98" w:id="12"/>
      <w:bookmarkStart w:name="_Toc232404020" w:id="13"/>
      <w:r w:rsidRPr="005047E4">
        <w:rPr>
          <w:rFonts w:ascii="Arial" w:hAnsi="Arial" w:eastAsia="Times New Roman" w:cs="Arial"/>
          <w:color w:val="51247A"/>
        </w:rPr>
        <w:t>D.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Written statement</w:t>
      </w:r>
      <w:bookmarkEnd w:id="12"/>
      <w:bookmarkEnd w:id="13"/>
    </w:p>
    <w:p w:rsidRPr="005047E4" w:rsidR="00225372" w:rsidP="00225372" w:rsidRDefault="00225372" w14:paraId="437D8B52" w14:textId="77777777">
      <w:pPr>
        <w:rPr>
          <w:rFonts w:ascii="Arial" w:hAnsi="Arial" w:eastAsia="Arial" w:cs="Arial"/>
          <w:i/>
          <w:color w:val="51247A"/>
          <w:szCs w:val="20"/>
        </w:rPr>
      </w:pPr>
      <w:r w:rsidRPr="005047E4">
        <w:rPr>
          <w:rFonts w:ascii="Arial" w:hAnsi="Arial" w:eastAsia="Arial" w:cs="Arial"/>
          <w:b/>
          <w:color w:val="51247A"/>
          <w:sz w:val="22"/>
        </w:rPr>
        <w:t xml:space="preserve">Your proposed citation </w:t>
      </w:r>
      <w:r w:rsidRPr="005047E4">
        <w:rPr>
          <w:rFonts w:ascii="Arial" w:hAnsi="Arial" w:eastAsia="Arial" w:cs="Arial"/>
          <w:i/>
          <w:color w:val="51247A"/>
          <w:szCs w:val="20"/>
        </w:rPr>
        <w:t>(Max. 25 words – please see information for applicants)</w:t>
      </w:r>
    </w:p>
    <w:p w:rsidRPr="005047E4" w:rsidR="00225372" w:rsidP="00225372" w:rsidRDefault="00225372" w14:paraId="42569EA8" w14:textId="77777777">
      <w:pPr>
        <w:rPr>
          <w:rFonts w:ascii="Arial" w:hAnsi="Arial" w:eastAsia="Arial" w:cs="Arial"/>
          <w:b/>
          <w:iCs/>
          <w:color w:val="51247A"/>
          <w:szCs w:val="20"/>
        </w:rPr>
      </w:pPr>
    </w:p>
    <w:p w:rsidRPr="005047E4" w:rsidR="00225372" w:rsidP="00225372" w:rsidRDefault="00225372" w14:paraId="10117305" w14:textId="77777777">
      <w:pPr>
        <w:rPr>
          <w:rFonts w:ascii="Arial" w:hAnsi="Arial" w:eastAsia="Arial" w:cs="Arial"/>
          <w:bCs/>
          <w:iCs/>
        </w:rPr>
      </w:pPr>
      <w:r w:rsidRPr="005047E4">
        <w:rPr>
          <w:rFonts w:ascii="Arial" w:hAnsi="Arial" w:eastAsia="Arial" w:cs="Arial"/>
          <w:bCs/>
          <w:iCs/>
        </w:rPr>
        <w:t xml:space="preserve">[Delete example text] </w:t>
      </w:r>
    </w:p>
    <w:p w:rsidRPr="005047E4" w:rsidR="00225372" w:rsidP="00225372" w:rsidRDefault="00225372" w14:paraId="08762E15" w14:textId="77777777">
      <w:pPr>
        <w:rPr>
          <w:rFonts w:ascii="Arial" w:hAnsi="Arial" w:eastAsia="Arial" w:cs="Arial"/>
          <w:b/>
          <w:sz w:val="22"/>
        </w:rPr>
      </w:pPr>
    </w:p>
    <w:p w:rsidRPr="005047E4" w:rsidR="00225372" w:rsidP="00225372" w:rsidRDefault="00225372" w14:paraId="38D29600" w14:textId="77777777">
      <w:pPr>
        <w:rPr>
          <w:rFonts w:ascii="Arial" w:hAnsi="Arial" w:eastAsia="Arial" w:cs="Arial"/>
          <w:i/>
          <w:color w:val="51247A"/>
          <w:szCs w:val="20"/>
        </w:rPr>
      </w:pPr>
      <w:r w:rsidRPr="005047E4">
        <w:rPr>
          <w:rFonts w:ascii="Arial" w:hAnsi="Arial" w:eastAsia="Arial" w:cs="Arial"/>
          <w:b/>
          <w:color w:val="51247A"/>
          <w:sz w:val="22"/>
        </w:rPr>
        <w:t>Statement addressing the chosen criterion</w:t>
      </w:r>
      <w:r w:rsidRPr="005047E4">
        <w:rPr>
          <w:rFonts w:ascii="Arial" w:hAnsi="Arial" w:eastAsia="Arial" w:cs="Arial"/>
          <w:color w:val="51247A"/>
          <w:sz w:val="22"/>
        </w:rPr>
        <w:t xml:space="preserve"> </w:t>
      </w:r>
      <w:r w:rsidRPr="005047E4">
        <w:rPr>
          <w:rFonts w:ascii="Arial" w:hAnsi="Arial" w:eastAsia="Arial" w:cs="Arial"/>
          <w:i/>
          <w:color w:val="51247A"/>
          <w:szCs w:val="20"/>
        </w:rPr>
        <w:t xml:space="preserve">(No more than </w:t>
      </w:r>
      <w:proofErr w:type="gramStart"/>
      <w:r w:rsidRPr="005047E4">
        <w:rPr>
          <w:rFonts w:ascii="Arial" w:hAnsi="Arial" w:eastAsia="Arial" w:cs="Arial"/>
          <w:i/>
          <w:color w:val="51247A"/>
          <w:szCs w:val="20"/>
        </w:rPr>
        <w:t>1 page</w:t>
      </w:r>
      <w:proofErr w:type="gramEnd"/>
      <w:r w:rsidRPr="005047E4">
        <w:rPr>
          <w:rFonts w:ascii="Arial" w:hAnsi="Arial" w:eastAsia="Arial" w:cs="Arial"/>
          <w:i/>
          <w:color w:val="51247A"/>
          <w:szCs w:val="20"/>
        </w:rPr>
        <w:t xml:space="preserve"> A4)</w:t>
      </w:r>
    </w:p>
    <w:p w:rsidRPr="005047E4" w:rsidR="00225372" w:rsidP="00225372" w:rsidRDefault="00225372" w14:paraId="01D14496" w14:textId="77777777">
      <w:pPr>
        <w:rPr>
          <w:rFonts w:ascii="Arial" w:hAnsi="Arial" w:eastAsia="Arial" w:cs="Arial"/>
          <w:b/>
          <w:i/>
          <w:color w:val="51247A"/>
          <w:sz w:val="22"/>
          <w:szCs w:val="20"/>
        </w:rPr>
      </w:pPr>
    </w:p>
    <w:p w:rsidRPr="005047E4" w:rsidR="00225372" w:rsidP="00225372" w:rsidRDefault="00225372" w14:paraId="5440E603" w14:textId="77777777">
      <w:pPr>
        <w:rPr>
          <w:rFonts w:ascii="Arial" w:hAnsi="Arial" w:eastAsia="Arial" w:cs="Arial"/>
          <w:bCs/>
          <w:iCs/>
        </w:rPr>
      </w:pPr>
      <w:r w:rsidRPr="005047E4">
        <w:rPr>
          <w:rFonts w:ascii="Arial" w:hAnsi="Arial" w:eastAsia="Arial" w:cs="Arial"/>
          <w:bCs/>
          <w:iCs/>
        </w:rPr>
        <w:t xml:space="preserve">[Delete example text] </w:t>
      </w:r>
    </w:p>
    <w:p w:rsidRPr="005047E4" w:rsidR="00225372" w:rsidP="00225372" w:rsidRDefault="00225372" w14:paraId="58C4F1C8" w14:textId="77777777">
      <w:pPr>
        <w:spacing w:line="259" w:lineRule="auto"/>
        <w:rPr>
          <w:rFonts w:ascii="Arial" w:hAnsi="Arial" w:eastAsia="Times New Roman" w:cs="Arial"/>
          <w:b/>
          <w:color w:val="51247A"/>
          <w:sz w:val="22"/>
        </w:rPr>
      </w:pPr>
    </w:p>
    <w:p w:rsidRPr="005047E4" w:rsidR="00225372" w:rsidP="00225372" w:rsidRDefault="00225372" w14:paraId="167C7DB2" w14:textId="10D6A1D4">
      <w:pPr>
        <w:pStyle w:val="Heading3"/>
        <w:rPr>
          <w:rFonts w:ascii="Arial" w:hAnsi="Arial" w:eastAsia="Times New Roman" w:cs="Arial"/>
          <w:color w:val="51247A"/>
        </w:rPr>
      </w:pPr>
      <w:bookmarkStart w:name="_Toc232403999" w:id="14"/>
      <w:bookmarkStart w:name="_Toc232404021" w:id="15"/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>E.</w:t>
      </w:r>
      <w:r>
        <w:tab/>
      </w:r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>Endorsement</w:t>
      </w:r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 xml:space="preserve"> </w:t>
      </w:r>
      <w:r w:rsidRPr="38E8431C" w:rsidR="5927418B">
        <w:rPr>
          <w:rFonts w:ascii="Arial" w:hAnsi="Arial" w:eastAsia="Times New Roman" w:cs="Arial"/>
          <w:color w:val="51247A" w:themeColor="accent1" w:themeTint="FF" w:themeShade="FF"/>
        </w:rPr>
        <w:t>by</w:t>
      </w:r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 xml:space="preserve"> </w:t>
      </w:r>
      <w:bookmarkStart w:name="_Hlk52283277" w:id="16"/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>Head of School</w:t>
      </w:r>
      <w:bookmarkEnd w:id="16"/>
      <w:r w:rsidRPr="38E8431C" w:rsidR="00225372">
        <w:rPr>
          <w:rFonts w:ascii="Arial" w:hAnsi="Arial" w:eastAsia="Times New Roman" w:cs="Arial"/>
          <w:color w:val="51247A" w:themeColor="accent1" w:themeTint="FF" w:themeShade="FF"/>
        </w:rPr>
        <w:t xml:space="preserve"> and Director, Teaching and Learning</w:t>
      </w:r>
      <w:bookmarkEnd w:id="14"/>
      <w:bookmarkEnd w:id="15"/>
    </w:p>
    <w:p w:rsidRPr="005047E4" w:rsidR="00225372" w:rsidP="00225372" w:rsidRDefault="00225372" w14:paraId="40EEC8B1" w14:textId="77777777">
      <w:pPr>
        <w:rPr>
          <w:rFonts w:ascii="Arial" w:hAnsi="Arial" w:eastAsia="Arial" w:cs="Arial"/>
          <w:i/>
        </w:rPr>
      </w:pPr>
      <w:r w:rsidRPr="005047E4">
        <w:rPr>
          <w:rFonts w:ascii="Arial" w:hAnsi="Arial" w:eastAsia="Arial" w:cs="Arial"/>
          <w:b/>
        </w:rPr>
        <w:t>Comments</w:t>
      </w:r>
    </w:p>
    <w:p w:rsidRPr="005047E4" w:rsidR="00225372" w:rsidP="00225372" w:rsidRDefault="00225372" w14:paraId="2395FC87" w14:textId="77777777">
      <w:pPr>
        <w:rPr>
          <w:rFonts w:ascii="Arial" w:hAnsi="Arial" w:eastAsia="Arial" w:cs="Arial"/>
          <w:i/>
        </w:rPr>
      </w:pPr>
      <w:r w:rsidRPr="005047E4">
        <w:rPr>
          <w:rFonts w:ascii="Arial" w:hAnsi="Arial" w:eastAsia="Arial" w:cs="Arial"/>
          <w:i/>
        </w:rPr>
        <w:t>No more than 150 words. Leave blank if covered by attached documentation in Section F.</w:t>
      </w:r>
    </w:p>
    <w:p w:rsidRPr="005047E4" w:rsidR="00225372" w:rsidP="00225372" w:rsidRDefault="00225372" w14:paraId="4C0592CC" w14:textId="77777777">
      <w:pPr>
        <w:rPr>
          <w:rFonts w:ascii="Arial" w:hAnsi="Arial" w:eastAsia="Arial" w:cs="Arial"/>
          <w:i/>
        </w:rPr>
      </w:pPr>
    </w:p>
    <w:p w:rsidRPr="005047E4" w:rsidR="00225372" w:rsidP="00225372" w:rsidRDefault="00225372" w14:paraId="0CDD6817" w14:textId="77777777">
      <w:pPr>
        <w:rPr>
          <w:rFonts w:ascii="Arial" w:hAnsi="Arial" w:eastAsia="Arial" w:cs="Arial"/>
          <w:iCs/>
        </w:rPr>
      </w:pPr>
      <w:r w:rsidRPr="005047E4">
        <w:rPr>
          <w:rFonts w:ascii="Arial" w:hAnsi="Arial" w:eastAsia="Arial" w:cs="Arial"/>
          <w:iCs/>
        </w:rPr>
        <w:t xml:space="preserve">[Delete sample text] </w:t>
      </w:r>
    </w:p>
    <w:p w:rsidRPr="005047E4" w:rsidR="00225372" w:rsidP="00225372" w:rsidRDefault="00225372" w14:paraId="24EEF4E0" w14:textId="77777777">
      <w:pPr>
        <w:rPr>
          <w:rFonts w:ascii="Arial" w:hAnsi="Arial" w:eastAsia="Arial" w:cs="Arial"/>
          <w:color w:val="C00000"/>
        </w:rPr>
      </w:pPr>
    </w:p>
    <w:p w:rsidRPr="005047E4" w:rsidR="00225372" w:rsidP="00225372" w:rsidRDefault="00225372" w14:paraId="7E3509E4" w14:textId="77777777">
      <w:pPr>
        <w:rPr>
          <w:rFonts w:ascii="Arial" w:hAnsi="Arial" w:eastAsia="Arial" w:cs="Arial"/>
          <w:color w:val="C00000"/>
        </w:rPr>
      </w:pPr>
      <w:r w:rsidRPr="005047E4">
        <w:rPr>
          <w:rFonts w:ascii="Arial" w:hAnsi="Arial" w:eastAsia="Arial" w:cs="Arial"/>
          <w:color w:val="C00000"/>
        </w:rPr>
        <w:t xml:space="preserve">Please note that emails from the Director of Teaching and Learning and Head of School will suffice </w:t>
      </w:r>
      <w:r w:rsidRPr="005047E4">
        <w:rPr>
          <w:rFonts w:ascii="Arial" w:hAnsi="Arial" w:eastAsia="Arial" w:cs="Arial"/>
          <w:i/>
          <w:color w:val="C00000"/>
        </w:rPr>
        <w:t>in lieu</w:t>
      </w:r>
      <w:r w:rsidRPr="005047E4">
        <w:rPr>
          <w:rFonts w:ascii="Arial" w:hAnsi="Arial" w:eastAsia="Arial" w:cs="Arial"/>
          <w:color w:val="C00000"/>
        </w:rPr>
        <w:t xml:space="preserve"> of a signature</w:t>
      </w:r>
    </w:p>
    <w:p w:rsidRPr="005047E4" w:rsidR="00225372" w:rsidP="00225372" w:rsidRDefault="00225372" w14:paraId="53C96BD5" w14:textId="77777777">
      <w:pPr>
        <w:rPr>
          <w:rFonts w:ascii="Arial" w:hAnsi="Arial" w:eastAsia="Arial" w:cs="Arial"/>
          <w:color w:val="C00000"/>
        </w:rPr>
      </w:pPr>
    </w:p>
    <w:tbl>
      <w:tblPr>
        <w:tblStyle w:val="TableNoBorder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Pr="005047E4" w:rsidR="00225372" w:rsidTr="00F96CCE" w14:paraId="68FEF095" w14:textId="77777777">
        <w:tc>
          <w:tcPr>
            <w:tcW w:w="3134" w:type="dxa"/>
          </w:tcPr>
          <w:p w:rsidRPr="005047E4" w:rsidR="00225372" w:rsidP="00F96CCE" w:rsidRDefault="00225372" w14:paraId="713ABBE5" w14:textId="77777777">
            <w:pPr>
              <w:spacing w:before="240" w:after="240"/>
              <w:ind w:left="132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225372" w:rsidP="00F96CCE" w:rsidRDefault="00225372" w14:paraId="75472125" w14:textId="77777777">
            <w:pPr>
              <w:spacing w:before="240" w:after="240"/>
              <w:ind w:left="121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225372" w:rsidP="00F96CCE" w:rsidRDefault="00225372" w14:paraId="44CF8A71" w14:textId="77777777">
            <w:pPr>
              <w:spacing w:before="240" w:after="240"/>
              <w:ind w:left="109"/>
              <w:rPr>
                <w:rFonts w:ascii="Arial" w:hAnsi="Arial" w:eastAsia="Arial" w:cs="Arial"/>
              </w:rPr>
            </w:pPr>
          </w:p>
        </w:tc>
      </w:tr>
    </w:tbl>
    <w:p w:rsidRPr="005047E4" w:rsidR="00225372" w:rsidP="00225372" w:rsidRDefault="00225372" w14:paraId="176074AD" w14:textId="77777777">
      <w:pPr>
        <w:tabs>
          <w:tab w:val="left" w:pos="709"/>
          <w:tab w:val="left" w:pos="3969"/>
        </w:tabs>
        <w:rPr>
          <w:rFonts w:ascii="Arial" w:hAnsi="Arial" w:eastAsia="Arial" w:cs="Arial"/>
          <w:i/>
          <w:sz w:val="16"/>
          <w:szCs w:val="16"/>
        </w:rPr>
      </w:pP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Signature of Director, T&amp;L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Please print Name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Date</w:t>
      </w:r>
    </w:p>
    <w:p w:rsidRPr="005047E4" w:rsidR="00225372" w:rsidP="00225372" w:rsidRDefault="00225372" w14:paraId="6A68BD94" w14:textId="77777777">
      <w:pPr>
        <w:rPr>
          <w:rFonts w:ascii="Arial" w:hAnsi="Arial" w:eastAsia="Arial" w:cs="Arial"/>
        </w:rPr>
      </w:pPr>
    </w:p>
    <w:tbl>
      <w:tblPr>
        <w:tblStyle w:val="TableNoBorder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Pr="005047E4" w:rsidR="00225372" w:rsidTr="00F96CCE" w14:paraId="4E2E4440" w14:textId="77777777">
        <w:tc>
          <w:tcPr>
            <w:tcW w:w="3134" w:type="dxa"/>
          </w:tcPr>
          <w:p w:rsidRPr="005047E4" w:rsidR="00225372" w:rsidP="00F96CCE" w:rsidRDefault="00225372" w14:paraId="4F3DC177" w14:textId="77777777">
            <w:pPr>
              <w:spacing w:before="240" w:after="240"/>
              <w:ind w:left="132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225372" w:rsidP="00F96CCE" w:rsidRDefault="00225372" w14:paraId="0F33BEE3" w14:textId="77777777">
            <w:pPr>
              <w:spacing w:before="240" w:after="240"/>
              <w:ind w:left="121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225372" w:rsidP="00F96CCE" w:rsidRDefault="00225372" w14:paraId="4F2EB6F9" w14:textId="77777777">
            <w:pPr>
              <w:spacing w:before="240" w:after="240"/>
              <w:ind w:left="109"/>
              <w:rPr>
                <w:rFonts w:ascii="Arial" w:hAnsi="Arial" w:eastAsia="Arial" w:cs="Arial"/>
              </w:rPr>
            </w:pPr>
          </w:p>
        </w:tc>
      </w:tr>
    </w:tbl>
    <w:p w:rsidRPr="005047E4" w:rsidR="00225372" w:rsidP="00225372" w:rsidRDefault="00225372" w14:paraId="5FFD2443" w14:textId="77777777">
      <w:pPr>
        <w:tabs>
          <w:tab w:val="left" w:pos="709"/>
          <w:tab w:val="left" w:pos="3969"/>
        </w:tabs>
        <w:rPr>
          <w:rFonts w:ascii="Arial" w:hAnsi="Arial" w:eastAsia="Arial" w:cs="Arial"/>
          <w:i/>
          <w:sz w:val="16"/>
          <w:szCs w:val="16"/>
        </w:rPr>
      </w:pP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Signature of Head of School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Please print Name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Date</w:t>
      </w:r>
    </w:p>
    <w:p w:rsidRPr="005047E4" w:rsidR="00225372" w:rsidP="00225372" w:rsidRDefault="00225372" w14:paraId="0D651674" w14:textId="77777777">
      <w:pPr>
        <w:rPr>
          <w:rFonts w:ascii="Arial" w:hAnsi="Arial" w:eastAsia="Arial" w:cs="Arial"/>
        </w:rPr>
      </w:pPr>
    </w:p>
    <w:p w:rsidRPr="005047E4" w:rsidR="00225372" w:rsidP="00225372" w:rsidRDefault="00225372" w14:paraId="7A1B1A22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4000" w:id="17"/>
      <w:bookmarkStart w:name="_Toc232404022" w:id="18"/>
      <w:r w:rsidRPr="005047E4">
        <w:rPr>
          <w:rFonts w:ascii="Arial" w:hAnsi="Arial" w:eastAsia="Times New Roman" w:cs="Arial"/>
          <w:color w:val="51247A"/>
        </w:rPr>
        <w:t>F.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Supporting Material</w:t>
      </w:r>
      <w:bookmarkEnd w:id="17"/>
      <w:bookmarkEnd w:id="18"/>
    </w:p>
    <w:p w:rsidRPr="005047E4" w:rsidR="00225372" w:rsidP="00225372" w:rsidRDefault="00225372" w14:paraId="7CC67AD1" w14:textId="77777777">
      <w:pPr>
        <w:rPr>
          <w:rFonts w:ascii="Arial" w:hAnsi="Arial" w:eastAsia="Arial" w:cs="Arial"/>
          <w:i/>
        </w:rPr>
      </w:pPr>
      <w:r w:rsidRPr="005047E4">
        <w:rPr>
          <w:rFonts w:ascii="Arial" w:hAnsi="Arial" w:eastAsia="Arial" w:cs="Arial"/>
          <w:i/>
        </w:rPr>
        <w:t>(Please delete this section if you are not being nominated by someone else)</w:t>
      </w:r>
    </w:p>
    <w:p w:rsidRPr="005047E4" w:rsidR="00225372" w:rsidP="00225372" w:rsidRDefault="00225372" w14:paraId="6562967D" w14:textId="77777777">
      <w:pPr>
        <w:rPr>
          <w:rFonts w:ascii="Arial" w:hAnsi="Arial" w:eastAsia="Arial" w:cs="Arial"/>
          <w:i/>
        </w:rPr>
      </w:pPr>
    </w:p>
    <w:p w:rsidRPr="005047E4" w:rsidR="00225372" w:rsidP="00225372" w:rsidRDefault="00225372" w14:paraId="12342F47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If someone nominated you for this award, please append the nomination letter you have received – maximum of 1 page.</w:t>
      </w:r>
    </w:p>
    <w:p w:rsidR="00225372" w:rsidP="00225372" w:rsidRDefault="00225372" w14:paraId="77065F8D" w14:textId="77777777"/>
    <w:p w:rsidRPr="00225372" w:rsidR="00777D09" w:rsidP="00225372" w:rsidRDefault="00777D09" w14:paraId="2E3447B5" w14:textId="7B27A631"/>
    <w:sectPr w:rsidRPr="00225372" w:rsidR="00777D09" w:rsidSect="00F22CDA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381" w:right="1134" w:bottom="1134" w:left="1276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B23" w:rsidP="00C20C17" w:rsidRDefault="00797B23" w14:paraId="15528FD7" w14:textId="77777777">
      <w:r>
        <w:separator/>
      </w:r>
    </w:p>
  </w:endnote>
  <w:endnote w:type="continuationSeparator" w:id="0">
    <w:p w:rsidR="00797B23" w:rsidP="00C20C17" w:rsidRDefault="00797B23" w14:paraId="06D016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EE8" w:rsidRDefault="00B50EE8" w14:paraId="0488730F" w14:textId="78448102">
    <w:pPr>
      <w:pStyle w:val="Footer"/>
    </w:pPr>
  </w:p>
  <w:tbl>
    <w:tblPr>
      <w:tblStyle w:val="TableGrid"/>
      <w:tblW w:w="9777" w:type="dxa"/>
      <w:tblLook w:val="0600" w:firstRow="0" w:lastRow="0" w:firstColumn="0" w:lastColumn="0" w:noHBand="1" w:noVBand="1"/>
    </w:tblPr>
    <w:tblGrid>
      <w:gridCol w:w="2835"/>
      <w:gridCol w:w="2127"/>
      <w:gridCol w:w="2268"/>
      <w:gridCol w:w="2547"/>
    </w:tblGrid>
    <w:tr w:rsidRPr="0016241C" w:rsidR="00455763" w:rsidTr="00455763" w14:paraId="3A7EC993" w14:textId="77777777">
      <w:tc>
        <w:tcPr>
          <w:tcW w:w="2835" w:type="dxa"/>
        </w:tcPr>
        <w:p w:rsidRPr="00B41D1E" w:rsidR="00455763" w:rsidRDefault="00455763" w14:paraId="35EF2CA2" w14:textId="3E65916D">
          <w:pPr>
            <w:pStyle w:val="Footer"/>
            <w:rPr>
              <w:color w:val="999490"/>
              <w:highlight w:val="yellow"/>
            </w:rPr>
          </w:pPr>
        </w:p>
      </w:tc>
      <w:tc>
        <w:tcPr>
          <w:tcW w:w="2127" w:type="dxa"/>
        </w:tcPr>
        <w:p w:rsidRPr="00B41D1E" w:rsidR="00455763" w:rsidRDefault="00455763" w14:paraId="38A13B62" w14:textId="7F175D5C">
          <w:pPr>
            <w:pStyle w:val="Footer"/>
            <w:rPr>
              <w:color w:val="999490"/>
              <w:highlight w:val="yellow"/>
            </w:rPr>
          </w:pPr>
        </w:p>
      </w:tc>
      <w:tc>
        <w:tcPr>
          <w:tcW w:w="2268" w:type="dxa"/>
        </w:tcPr>
        <w:p w:rsidRPr="00B41D1E" w:rsidR="00455763" w:rsidP="00B50EE8" w:rsidRDefault="00455763" w14:paraId="7D1E8437" w14:textId="7F73231F">
          <w:pPr>
            <w:pStyle w:val="Footer"/>
            <w:ind w:left="500" w:hanging="500"/>
            <w:rPr>
              <w:b/>
              <w:color w:val="999490"/>
              <w:sz w:val="11"/>
              <w:szCs w:val="11"/>
              <w:highlight w:val="yellow"/>
            </w:rPr>
          </w:pPr>
        </w:p>
      </w:tc>
      <w:tc>
        <w:tcPr>
          <w:tcW w:w="2547" w:type="dxa"/>
        </w:tcPr>
        <w:p w:rsidRPr="00B41D1E" w:rsidR="00455763" w:rsidP="00B50EE8" w:rsidRDefault="00455763" w14:paraId="0B565E5C" w14:textId="162408D2">
          <w:pPr>
            <w:pStyle w:val="Footer"/>
            <w:rPr>
              <w:color w:val="999490"/>
              <w:highlight w:val="yellow"/>
            </w:rPr>
          </w:pPr>
        </w:p>
      </w:tc>
    </w:tr>
  </w:tbl>
  <w:p w:rsidR="00B50EE8" w:rsidRDefault="00B50EE8" w14:paraId="630EAE32" w14:textId="6D5F336B">
    <w:pPr>
      <w:pStyle w:val="Footer"/>
    </w:pPr>
  </w:p>
  <w:p w:rsidRPr="00B042DF" w:rsidR="00716942" w:rsidP="00B042DF" w:rsidRDefault="00716942" w14:paraId="2A6F247C" w14:textId="77777777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:rsidTr="0016241C" w14:paraId="0433B58F" w14:textId="77777777">
      <w:tc>
        <w:tcPr>
          <w:tcW w:w="2548" w:type="dxa"/>
        </w:tcPr>
        <w:p w:rsidRPr="0016241C" w:rsidR="006873AE" w:rsidP="0016241C" w:rsidRDefault="006873AE" w14:paraId="5E0C516A" w14:textId="77777777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:rsidRPr="0016241C" w:rsidR="0016241C" w:rsidP="0016241C" w:rsidRDefault="0016241C" w14:paraId="199C32DE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</w:r>
          <w:r w:rsidRPr="0016241C"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:rsidRPr="0016241C" w:rsidR="006873AE" w:rsidP="0016241C" w:rsidRDefault="0016241C" w14:paraId="18581C95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</w:r>
          <w:r w:rsidRPr="0016241C"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:rsidRPr="0016241C" w:rsidR="0016241C" w:rsidP="0016241C" w:rsidRDefault="0016241C" w14:paraId="074D40DF" w14:textId="7BE1EC1F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EndPr/>
            <w:sdtContent>
              <w:r w:rsidRPr="0016241C" w:rsidR="00A77D53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Pr="0016241C" w:rsidR="00A77D53">
                <w:rPr>
                  <w:highlight w:val="yellow"/>
                </w:rPr>
                <w:t>]</w:t>
              </w:r>
            </w:sdtContent>
          </w:sdt>
          <w:r w:rsidRPr="00A77D53" w:rsidR="00A77D53">
            <w:t>@uq.edu.au</w:t>
          </w:r>
        </w:p>
        <w:p w:rsidRPr="0016241C" w:rsidR="006873AE" w:rsidP="0016241C" w:rsidRDefault="0016241C" w14:paraId="39BE5C17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w:history="1" r:id="rId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:rsidRPr="0016241C" w:rsidR="0016241C" w:rsidP="0016241C" w:rsidRDefault="0016241C" w14:paraId="56DFB738" w14:textId="77777777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:rsidRPr="0016241C" w:rsidR="006873AE" w:rsidP="0016241C" w:rsidRDefault="0016241C" w14:paraId="5F84C984" w14:textId="77777777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:rsidRPr="0016241C" w:rsidR="006873AE" w:rsidRDefault="006873AE" w14:paraId="4EC8D1F1" w14:textId="77777777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B23" w:rsidP="00C20C17" w:rsidRDefault="00797B23" w14:paraId="349C9A9C" w14:textId="77777777">
      <w:r>
        <w:separator/>
      </w:r>
    </w:p>
  </w:footnote>
  <w:footnote w:type="continuationSeparator" w:id="0">
    <w:p w:rsidR="00797B23" w:rsidP="00C20C17" w:rsidRDefault="00797B23" w14:paraId="28A984F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B0BBA" w:rsidP="007B0BBA" w:rsidRDefault="007B0BBA" w14:paraId="770FC276" w14:textId="56E33B4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4114D" w:rsidP="00F4114D" w:rsidRDefault="00F4114D" w14:paraId="2614BE4C" w14:textId="77777777">
    <w:pPr>
      <w:pStyle w:val="Header"/>
      <w:jc w:val="right"/>
    </w:pPr>
  </w:p>
  <w:p w:rsidR="00F4114D" w:rsidP="00F4114D" w:rsidRDefault="00F4114D" w14:paraId="04D52987" w14:textId="2700A8F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9A17D6"/>
    <w:multiLevelType w:val="hybridMultilevel"/>
    <w:tmpl w:val="3FBA3EB8"/>
    <w:lvl w:ilvl="0" w:tplc="0C090001">
      <w:start w:val="1"/>
      <w:numFmt w:val="bullet"/>
      <w:lvlText w:val=""/>
      <w:lvlJc w:val="left"/>
      <w:pPr>
        <w:ind w:left="227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6" w:hanging="360"/>
      </w:pPr>
      <w:rPr>
        <w:rFonts w:hint="default" w:ascii="Wingdings" w:hAnsi="Wingdings"/>
      </w:rPr>
    </w:lvl>
  </w:abstractNum>
  <w:abstractNum w:abstractNumId="2" w15:restartNumberingAfterBreak="0">
    <w:nsid w:val="01E96BE6"/>
    <w:multiLevelType w:val="hybridMultilevel"/>
    <w:tmpl w:val="4F803C9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8354E5"/>
    <w:multiLevelType w:val="hybridMultilevel"/>
    <w:tmpl w:val="13AC2956"/>
    <w:lvl w:ilvl="0" w:tplc="0C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097510D7"/>
    <w:multiLevelType w:val="multilevel"/>
    <w:tmpl w:val="2F6CA4A0"/>
    <w:numStyleLink w:val="ListBullet"/>
  </w:abstractNum>
  <w:abstractNum w:abstractNumId="5" w15:restartNumberingAfterBreak="0">
    <w:nsid w:val="0C390D02"/>
    <w:multiLevelType w:val="hybridMultilevel"/>
    <w:tmpl w:val="093A5732"/>
    <w:lvl w:ilvl="0" w:tplc="D202481E">
      <w:numFmt w:val="bullet"/>
      <w:lvlText w:val="-"/>
      <w:lvlJc w:val="left"/>
      <w:pPr>
        <w:ind w:left="720" w:hanging="360"/>
      </w:pPr>
      <w:rPr>
        <w:rFonts w:hint="default" w:ascii="HelveticaNeueLT Std" w:hAnsi="HelveticaNeueLT Std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CF5166"/>
    <w:multiLevelType w:val="hybridMultilevel"/>
    <w:tmpl w:val="18168092"/>
    <w:lvl w:ilvl="0" w:tplc="0C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9" w15:restartNumberingAfterBreak="0">
    <w:nsid w:val="11E07ECE"/>
    <w:multiLevelType w:val="hybridMultilevel"/>
    <w:tmpl w:val="D570AD64"/>
    <w:lvl w:ilvl="0" w:tplc="4B0204A8">
      <w:numFmt w:val="bullet"/>
      <w:lvlText w:val=""/>
      <w:lvlJc w:val="left"/>
      <w:pPr>
        <w:ind w:left="1912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3FC1F38">
      <w:numFmt w:val="bullet"/>
      <w:lvlText w:val="•"/>
      <w:lvlJc w:val="left"/>
      <w:pPr>
        <w:ind w:left="2714" w:hanging="360"/>
      </w:pPr>
      <w:rPr>
        <w:rFonts w:hint="default"/>
        <w:lang w:val="en-AU" w:eastAsia="en-US" w:bidi="ar-SA"/>
      </w:rPr>
    </w:lvl>
    <w:lvl w:ilvl="2" w:tplc="14C08AD2">
      <w:numFmt w:val="bullet"/>
      <w:lvlText w:val="•"/>
      <w:lvlJc w:val="left"/>
      <w:pPr>
        <w:ind w:left="3509" w:hanging="360"/>
      </w:pPr>
      <w:rPr>
        <w:rFonts w:hint="default"/>
        <w:lang w:val="en-AU" w:eastAsia="en-US" w:bidi="ar-SA"/>
      </w:rPr>
    </w:lvl>
    <w:lvl w:ilvl="3" w:tplc="2A987AE0">
      <w:numFmt w:val="bullet"/>
      <w:lvlText w:val="•"/>
      <w:lvlJc w:val="left"/>
      <w:pPr>
        <w:ind w:left="4303" w:hanging="360"/>
      </w:pPr>
      <w:rPr>
        <w:rFonts w:hint="default"/>
        <w:lang w:val="en-AU" w:eastAsia="en-US" w:bidi="ar-SA"/>
      </w:rPr>
    </w:lvl>
    <w:lvl w:ilvl="4" w:tplc="6818F368">
      <w:numFmt w:val="bullet"/>
      <w:lvlText w:val="•"/>
      <w:lvlJc w:val="left"/>
      <w:pPr>
        <w:ind w:left="5098" w:hanging="360"/>
      </w:pPr>
      <w:rPr>
        <w:rFonts w:hint="default"/>
        <w:lang w:val="en-AU" w:eastAsia="en-US" w:bidi="ar-SA"/>
      </w:rPr>
    </w:lvl>
    <w:lvl w:ilvl="5" w:tplc="8CCAC8A2">
      <w:numFmt w:val="bullet"/>
      <w:lvlText w:val="•"/>
      <w:lvlJc w:val="left"/>
      <w:pPr>
        <w:ind w:left="5893" w:hanging="360"/>
      </w:pPr>
      <w:rPr>
        <w:rFonts w:hint="default"/>
        <w:lang w:val="en-AU" w:eastAsia="en-US" w:bidi="ar-SA"/>
      </w:rPr>
    </w:lvl>
    <w:lvl w:ilvl="6" w:tplc="7C2ADEBC">
      <w:numFmt w:val="bullet"/>
      <w:lvlText w:val="•"/>
      <w:lvlJc w:val="left"/>
      <w:pPr>
        <w:ind w:left="6687" w:hanging="360"/>
      </w:pPr>
      <w:rPr>
        <w:rFonts w:hint="default"/>
        <w:lang w:val="en-AU" w:eastAsia="en-US" w:bidi="ar-SA"/>
      </w:rPr>
    </w:lvl>
    <w:lvl w:ilvl="7" w:tplc="5E704816">
      <w:numFmt w:val="bullet"/>
      <w:lvlText w:val="•"/>
      <w:lvlJc w:val="left"/>
      <w:pPr>
        <w:ind w:left="7482" w:hanging="360"/>
      </w:pPr>
      <w:rPr>
        <w:rFonts w:hint="default"/>
        <w:lang w:val="en-AU" w:eastAsia="en-US" w:bidi="ar-SA"/>
      </w:rPr>
    </w:lvl>
    <w:lvl w:ilvl="8" w:tplc="E806E49A">
      <w:numFmt w:val="bullet"/>
      <w:lvlText w:val="•"/>
      <w:lvlJc w:val="left"/>
      <w:pPr>
        <w:ind w:left="8277" w:hanging="360"/>
      </w:pPr>
      <w:rPr>
        <w:rFonts w:hint="default"/>
        <w:lang w:val="en-AU" w:eastAsia="en-US" w:bidi="ar-SA"/>
      </w:rPr>
    </w:lvl>
  </w:abstractNum>
  <w:abstractNum w:abstractNumId="10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1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26C36CF"/>
    <w:multiLevelType w:val="hybridMultilevel"/>
    <w:tmpl w:val="E4EE38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DE336A"/>
    <w:multiLevelType w:val="hybridMultilevel"/>
    <w:tmpl w:val="5A3C3BEE"/>
    <w:lvl w:ilvl="0" w:tplc="0C090001">
      <w:start w:val="1"/>
      <w:numFmt w:val="bullet"/>
      <w:lvlText w:val=""/>
      <w:lvlJc w:val="left"/>
      <w:pPr>
        <w:ind w:left="226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8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0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2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4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6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8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0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26" w:hanging="360"/>
      </w:pPr>
      <w:rPr>
        <w:rFonts w:hint="default" w:ascii="Wingdings" w:hAnsi="Wingdings"/>
      </w:rPr>
    </w:lvl>
  </w:abstractNum>
  <w:abstractNum w:abstractNumId="14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hint="default" w:ascii="Symbol" w:hAnsi="Symbol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hint="default" w:ascii="Arial Rounded MT" w:hAnsi="Arial Rounded M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8F57E41"/>
    <w:multiLevelType w:val="hybridMultilevel"/>
    <w:tmpl w:val="A4F6193C"/>
    <w:lvl w:ilvl="0" w:tplc="63DA0378">
      <w:numFmt w:val="bullet"/>
      <w:lvlText w:val=""/>
      <w:lvlJc w:val="left"/>
      <w:pPr>
        <w:ind w:left="191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4F0CF82E">
      <w:numFmt w:val="bullet"/>
      <w:lvlText w:val=""/>
      <w:lvlJc w:val="left"/>
      <w:pPr>
        <w:ind w:left="231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B9441C8A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3D54141E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3ABA426A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2C840940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4B8A8450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621AF462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097C149A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16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BC158D3"/>
    <w:multiLevelType w:val="hybridMultilevel"/>
    <w:tmpl w:val="A56A6ED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2D4C70FA"/>
    <w:multiLevelType w:val="hybridMultilevel"/>
    <w:tmpl w:val="FE000676"/>
    <w:lvl w:ilvl="0" w:tplc="0C090001">
      <w:start w:val="1"/>
      <w:numFmt w:val="bullet"/>
      <w:lvlText w:val=""/>
      <w:lvlJc w:val="left"/>
      <w:pPr>
        <w:ind w:left="2276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3D2D8B"/>
    <w:multiLevelType w:val="hybridMultilevel"/>
    <w:tmpl w:val="B5E46E0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21167B9"/>
    <w:multiLevelType w:val="hybridMultilevel"/>
    <w:tmpl w:val="E79CEA9C"/>
    <w:lvl w:ilvl="0" w:tplc="0409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1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 w:ascii="Gotham Light" w:hAnsi="Gotham Ligh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0C03D17"/>
    <w:multiLevelType w:val="hybridMultilevel"/>
    <w:tmpl w:val="9B663A1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8C90D8A"/>
    <w:multiLevelType w:val="multilevel"/>
    <w:tmpl w:val="8752BC70"/>
    <w:numStyleLink w:val="ListSectionTitle"/>
  </w:abstractNum>
  <w:abstractNum w:abstractNumId="25" w15:restartNumberingAfterBreak="0">
    <w:nsid w:val="4A887505"/>
    <w:multiLevelType w:val="hybridMultilevel"/>
    <w:tmpl w:val="00FC3280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0657123"/>
    <w:multiLevelType w:val="hybridMultilevel"/>
    <w:tmpl w:val="5EE638A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0F34911"/>
    <w:multiLevelType w:val="hybridMultilevel"/>
    <w:tmpl w:val="B120C668"/>
    <w:lvl w:ilvl="0" w:tplc="19AE7FBA">
      <w:numFmt w:val="bullet"/>
      <w:lvlText w:val=""/>
      <w:lvlJc w:val="left"/>
      <w:pPr>
        <w:ind w:left="191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7876E436">
      <w:numFmt w:val="bullet"/>
      <w:lvlText w:val=""/>
      <w:lvlJc w:val="left"/>
      <w:pPr>
        <w:ind w:left="231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8E282280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E0E079C0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396422DC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9440E328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FF3C6D46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7AE66828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34A02C62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28" w15:restartNumberingAfterBreak="0">
    <w:nsid w:val="52AA0A7D"/>
    <w:multiLevelType w:val="multilevel"/>
    <w:tmpl w:val="E9B44B6A"/>
    <w:numStyleLink w:val="ListParagraph"/>
  </w:abstractNum>
  <w:abstractNum w:abstractNumId="29" w15:restartNumberingAfterBreak="0">
    <w:nsid w:val="53B042DA"/>
    <w:multiLevelType w:val="hybridMultilevel"/>
    <w:tmpl w:val="B234F38E"/>
    <w:lvl w:ilvl="0" w:tplc="0C090001">
      <w:start w:val="1"/>
      <w:numFmt w:val="bullet"/>
      <w:lvlText w:val=""/>
      <w:lvlJc w:val="left"/>
      <w:pPr>
        <w:ind w:left="2272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2" w:hanging="360"/>
      </w:pPr>
      <w:rPr>
        <w:rFonts w:hint="default" w:ascii="Wingdings" w:hAnsi="Wingdings"/>
      </w:rPr>
    </w:lvl>
  </w:abstractNum>
  <w:abstractNum w:abstractNumId="30" w15:restartNumberingAfterBreak="0">
    <w:nsid w:val="53FE7795"/>
    <w:multiLevelType w:val="multilevel"/>
    <w:tmpl w:val="B5BC7C40"/>
    <w:numStyleLink w:val="ListAppendix"/>
  </w:abstractNum>
  <w:abstractNum w:abstractNumId="31" w15:restartNumberingAfterBreak="0">
    <w:nsid w:val="56E1344D"/>
    <w:multiLevelType w:val="hybridMultilevel"/>
    <w:tmpl w:val="54C8E976"/>
    <w:lvl w:ilvl="0" w:tplc="0ADE5012">
      <w:numFmt w:val="bullet"/>
      <w:lvlText w:val=""/>
      <w:lvlJc w:val="left"/>
      <w:pPr>
        <w:ind w:left="191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331867D2">
      <w:numFmt w:val="bullet"/>
      <w:lvlText w:val=""/>
      <w:lvlJc w:val="left"/>
      <w:pPr>
        <w:ind w:left="231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6130F56E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1494F1CA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64B043DE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2012CA5E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06F4FA04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0E5E6B50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7B665B7E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32" w15:restartNumberingAfterBreak="0">
    <w:nsid w:val="5CF32755"/>
    <w:multiLevelType w:val="hybridMultilevel"/>
    <w:tmpl w:val="588A0208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E8A26D3"/>
    <w:multiLevelType w:val="hybridMultilevel"/>
    <w:tmpl w:val="3F1C6528"/>
    <w:lvl w:ilvl="0" w:tplc="0C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4" w15:restartNumberingAfterBreak="0">
    <w:nsid w:val="5F3E093E"/>
    <w:multiLevelType w:val="hybridMultilevel"/>
    <w:tmpl w:val="7A86F1D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F87047A"/>
    <w:multiLevelType w:val="hybridMultilevel"/>
    <w:tmpl w:val="B4441D5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D50E2A"/>
    <w:multiLevelType w:val="hybridMultilevel"/>
    <w:tmpl w:val="7D74289E"/>
    <w:lvl w:ilvl="0" w:tplc="7E9A56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6F6495"/>
    <w:multiLevelType w:val="hybridMultilevel"/>
    <w:tmpl w:val="11F8DBD6"/>
    <w:lvl w:ilvl="0" w:tplc="0C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38" w15:restartNumberingAfterBreak="0">
    <w:nsid w:val="64B257AE"/>
    <w:multiLevelType w:val="hybridMultilevel"/>
    <w:tmpl w:val="F288FA40"/>
    <w:lvl w:ilvl="0" w:tplc="0C090001">
      <w:start w:val="1"/>
      <w:numFmt w:val="bullet"/>
      <w:lvlText w:val=""/>
      <w:lvlJc w:val="left"/>
      <w:pPr>
        <w:ind w:left="2272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2" w:hanging="360"/>
      </w:pPr>
      <w:rPr>
        <w:rFonts w:hint="default" w:ascii="Wingdings" w:hAnsi="Wingdings"/>
      </w:rPr>
    </w:lvl>
  </w:abstractNum>
  <w:abstractNum w:abstractNumId="39" w15:restartNumberingAfterBreak="0">
    <w:nsid w:val="66A04797"/>
    <w:multiLevelType w:val="hybridMultilevel"/>
    <w:tmpl w:val="6EB6A3F6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6C6777DC"/>
    <w:multiLevelType w:val="hybridMultilevel"/>
    <w:tmpl w:val="F04E6B3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hint="default" w:ascii="Arial Rounded MT" w:hAnsi="Arial Rounded M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hint="default" w:ascii="Symbol" w:hAnsi="Symbol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hint="default" w:ascii="Arial Rounded MT" w:hAnsi="Arial Rounded M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hint="default" w:ascii="Symbol" w:hAnsi="Symbol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hint="default" w:ascii="Arial Rounded MT" w:hAnsi="Arial Rounded M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2" w15:restartNumberingAfterBreak="0">
    <w:nsid w:val="73BB1C4D"/>
    <w:multiLevelType w:val="hybridMultilevel"/>
    <w:tmpl w:val="CE3E957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7E27723"/>
    <w:multiLevelType w:val="hybridMultilevel"/>
    <w:tmpl w:val="9EF4649E"/>
    <w:lvl w:ilvl="0" w:tplc="D65869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F6903"/>
    <w:multiLevelType w:val="hybridMultilevel"/>
    <w:tmpl w:val="758280E2"/>
    <w:lvl w:ilvl="0" w:tplc="0C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988363881">
    <w:abstractNumId w:val="41"/>
  </w:num>
  <w:num w:numId="2" w16cid:durableId="55011660">
    <w:abstractNumId w:val="10"/>
  </w:num>
  <w:num w:numId="3" w16cid:durableId="1875922042">
    <w:abstractNumId w:val="21"/>
  </w:num>
  <w:num w:numId="4" w16cid:durableId="11927651">
    <w:abstractNumId w:val="8"/>
  </w:num>
  <w:num w:numId="5" w16cid:durableId="1400902733">
    <w:abstractNumId w:val="28"/>
  </w:num>
  <w:num w:numId="6" w16cid:durableId="1838615566">
    <w:abstractNumId w:val="11"/>
  </w:num>
  <w:num w:numId="7" w16cid:durableId="1130438043">
    <w:abstractNumId w:val="14"/>
  </w:num>
  <w:num w:numId="8" w16cid:durableId="803472101">
    <w:abstractNumId w:val="16"/>
  </w:num>
  <w:num w:numId="9" w16cid:durableId="770516420">
    <w:abstractNumId w:val="6"/>
  </w:num>
  <w:num w:numId="10" w16cid:durableId="1730764136">
    <w:abstractNumId w:val="22"/>
  </w:num>
  <w:num w:numId="11" w16cid:durableId="891967312">
    <w:abstractNumId w:val="4"/>
  </w:num>
  <w:num w:numId="12" w16cid:durableId="1568951471">
    <w:abstractNumId w:val="0"/>
  </w:num>
  <w:num w:numId="13" w16cid:durableId="506939604">
    <w:abstractNumId w:val="24"/>
  </w:num>
  <w:num w:numId="14" w16cid:durableId="2061587811">
    <w:abstractNumId w:val="30"/>
  </w:num>
  <w:num w:numId="15" w16cid:durableId="510414386">
    <w:abstractNumId w:val="24"/>
  </w:num>
  <w:num w:numId="16" w16cid:durableId="905647823">
    <w:abstractNumId w:val="20"/>
  </w:num>
  <w:num w:numId="17" w16cid:durableId="161553036">
    <w:abstractNumId w:val="39"/>
  </w:num>
  <w:num w:numId="18" w16cid:durableId="1195657484">
    <w:abstractNumId w:val="32"/>
  </w:num>
  <w:num w:numId="19" w16cid:durableId="1532300285">
    <w:abstractNumId w:val="44"/>
  </w:num>
  <w:num w:numId="20" w16cid:durableId="369258431">
    <w:abstractNumId w:val="3"/>
  </w:num>
  <w:num w:numId="21" w16cid:durableId="1226377115">
    <w:abstractNumId w:val="25"/>
  </w:num>
  <w:num w:numId="22" w16cid:durableId="1681815533">
    <w:abstractNumId w:val="5"/>
  </w:num>
  <w:num w:numId="23" w16cid:durableId="1512259508">
    <w:abstractNumId w:val="7"/>
  </w:num>
  <w:num w:numId="24" w16cid:durableId="803038165">
    <w:abstractNumId w:val="17"/>
  </w:num>
  <w:num w:numId="25" w16cid:durableId="421294965">
    <w:abstractNumId w:val="9"/>
  </w:num>
  <w:num w:numId="26" w16cid:durableId="812136208">
    <w:abstractNumId w:val="27"/>
  </w:num>
  <w:num w:numId="27" w16cid:durableId="1265725184">
    <w:abstractNumId w:val="15"/>
  </w:num>
  <w:num w:numId="28" w16cid:durableId="623077974">
    <w:abstractNumId w:val="31"/>
  </w:num>
  <w:num w:numId="29" w16cid:durableId="1917785348">
    <w:abstractNumId w:val="1"/>
  </w:num>
  <w:num w:numId="30" w16cid:durableId="1251155850">
    <w:abstractNumId w:val="18"/>
  </w:num>
  <w:num w:numId="31" w16cid:durableId="1780492461">
    <w:abstractNumId w:val="13"/>
  </w:num>
  <w:num w:numId="32" w16cid:durableId="352616143">
    <w:abstractNumId w:val="38"/>
  </w:num>
  <w:num w:numId="33" w16cid:durableId="563562630">
    <w:abstractNumId w:val="29"/>
  </w:num>
  <w:num w:numId="34" w16cid:durableId="1894541994">
    <w:abstractNumId w:val="43"/>
  </w:num>
  <w:num w:numId="35" w16cid:durableId="866257355">
    <w:abstractNumId w:val="36"/>
  </w:num>
  <w:num w:numId="36" w16cid:durableId="1970090831">
    <w:abstractNumId w:val="12"/>
  </w:num>
  <w:num w:numId="37" w16cid:durableId="369652760">
    <w:abstractNumId w:val="2"/>
  </w:num>
  <w:num w:numId="38" w16cid:durableId="2116056611">
    <w:abstractNumId w:val="35"/>
  </w:num>
  <w:num w:numId="39" w16cid:durableId="1547327426">
    <w:abstractNumId w:val="40"/>
  </w:num>
  <w:num w:numId="40" w16cid:durableId="1159885763">
    <w:abstractNumId w:val="37"/>
  </w:num>
  <w:num w:numId="41" w16cid:durableId="260187820">
    <w:abstractNumId w:val="34"/>
  </w:num>
  <w:num w:numId="42" w16cid:durableId="2060326454">
    <w:abstractNumId w:val="26"/>
  </w:num>
  <w:num w:numId="43" w16cid:durableId="798189187">
    <w:abstractNumId w:val="42"/>
  </w:num>
  <w:num w:numId="44" w16cid:durableId="902715171">
    <w:abstractNumId w:val="19"/>
  </w:num>
  <w:num w:numId="45" w16cid:durableId="675811076">
    <w:abstractNumId w:val="23"/>
  </w:num>
  <w:num w:numId="46" w16cid:durableId="1912229795">
    <w:abstractNumId w:val="33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16F6B"/>
    <w:rsid w:val="00027F45"/>
    <w:rsid w:val="000300D4"/>
    <w:rsid w:val="000338E6"/>
    <w:rsid w:val="000364A7"/>
    <w:rsid w:val="00083C99"/>
    <w:rsid w:val="000868C1"/>
    <w:rsid w:val="0009545C"/>
    <w:rsid w:val="000A7AFE"/>
    <w:rsid w:val="000B3E75"/>
    <w:rsid w:val="000C2DB7"/>
    <w:rsid w:val="00105A90"/>
    <w:rsid w:val="001162DC"/>
    <w:rsid w:val="00116E3E"/>
    <w:rsid w:val="00142EE9"/>
    <w:rsid w:val="001574A9"/>
    <w:rsid w:val="00157D97"/>
    <w:rsid w:val="0016241C"/>
    <w:rsid w:val="001637BA"/>
    <w:rsid w:val="00170EE6"/>
    <w:rsid w:val="001741BF"/>
    <w:rsid w:val="00176698"/>
    <w:rsid w:val="001810B8"/>
    <w:rsid w:val="001823F2"/>
    <w:rsid w:val="00183AF5"/>
    <w:rsid w:val="00193459"/>
    <w:rsid w:val="00196C64"/>
    <w:rsid w:val="001B6A57"/>
    <w:rsid w:val="001B6E50"/>
    <w:rsid w:val="001D60D2"/>
    <w:rsid w:val="001E544B"/>
    <w:rsid w:val="002142AC"/>
    <w:rsid w:val="00225372"/>
    <w:rsid w:val="00225BCC"/>
    <w:rsid w:val="00226EC5"/>
    <w:rsid w:val="00237140"/>
    <w:rsid w:val="00237906"/>
    <w:rsid w:val="00241DF1"/>
    <w:rsid w:val="0025442A"/>
    <w:rsid w:val="00266092"/>
    <w:rsid w:val="0028136A"/>
    <w:rsid w:val="00287293"/>
    <w:rsid w:val="00292EDB"/>
    <w:rsid w:val="002A4297"/>
    <w:rsid w:val="002C1C8F"/>
    <w:rsid w:val="002D73F6"/>
    <w:rsid w:val="002F612F"/>
    <w:rsid w:val="00310B79"/>
    <w:rsid w:val="003206C9"/>
    <w:rsid w:val="0033054B"/>
    <w:rsid w:val="00340825"/>
    <w:rsid w:val="003602D8"/>
    <w:rsid w:val="003665F0"/>
    <w:rsid w:val="0037395D"/>
    <w:rsid w:val="00395E08"/>
    <w:rsid w:val="003B53BD"/>
    <w:rsid w:val="003B7FE3"/>
    <w:rsid w:val="003D393E"/>
    <w:rsid w:val="003D7F0E"/>
    <w:rsid w:val="003E4DCA"/>
    <w:rsid w:val="004041CC"/>
    <w:rsid w:val="00416FF4"/>
    <w:rsid w:val="00424348"/>
    <w:rsid w:val="00427338"/>
    <w:rsid w:val="00442804"/>
    <w:rsid w:val="00445521"/>
    <w:rsid w:val="00454AE2"/>
    <w:rsid w:val="00455763"/>
    <w:rsid w:val="00463D08"/>
    <w:rsid w:val="004643B6"/>
    <w:rsid w:val="004713C5"/>
    <w:rsid w:val="0047528E"/>
    <w:rsid w:val="004972A0"/>
    <w:rsid w:val="004D0D73"/>
    <w:rsid w:val="004E1928"/>
    <w:rsid w:val="0050386D"/>
    <w:rsid w:val="00524E01"/>
    <w:rsid w:val="00527B57"/>
    <w:rsid w:val="005377B5"/>
    <w:rsid w:val="00540972"/>
    <w:rsid w:val="005772D8"/>
    <w:rsid w:val="00596256"/>
    <w:rsid w:val="005A6CC7"/>
    <w:rsid w:val="005B54F0"/>
    <w:rsid w:val="005D0167"/>
    <w:rsid w:val="005D4250"/>
    <w:rsid w:val="005E7363"/>
    <w:rsid w:val="005F071D"/>
    <w:rsid w:val="005F7D17"/>
    <w:rsid w:val="00614669"/>
    <w:rsid w:val="00635956"/>
    <w:rsid w:val="006377A2"/>
    <w:rsid w:val="00652731"/>
    <w:rsid w:val="00653CBF"/>
    <w:rsid w:val="00670B05"/>
    <w:rsid w:val="0067308F"/>
    <w:rsid w:val="0068345B"/>
    <w:rsid w:val="00684298"/>
    <w:rsid w:val="006873AE"/>
    <w:rsid w:val="006951B3"/>
    <w:rsid w:val="006B10B4"/>
    <w:rsid w:val="006B58FE"/>
    <w:rsid w:val="006C0E44"/>
    <w:rsid w:val="006C508C"/>
    <w:rsid w:val="006D02C4"/>
    <w:rsid w:val="006E60EF"/>
    <w:rsid w:val="006E71A4"/>
    <w:rsid w:val="00702F9D"/>
    <w:rsid w:val="00705224"/>
    <w:rsid w:val="00711879"/>
    <w:rsid w:val="0071246C"/>
    <w:rsid w:val="0071403B"/>
    <w:rsid w:val="00715A9A"/>
    <w:rsid w:val="00716942"/>
    <w:rsid w:val="007469BE"/>
    <w:rsid w:val="007700A7"/>
    <w:rsid w:val="00777D09"/>
    <w:rsid w:val="007963CE"/>
    <w:rsid w:val="00796403"/>
    <w:rsid w:val="00797B23"/>
    <w:rsid w:val="007A0278"/>
    <w:rsid w:val="007A37AF"/>
    <w:rsid w:val="007B0BBA"/>
    <w:rsid w:val="007B215D"/>
    <w:rsid w:val="007C38B8"/>
    <w:rsid w:val="007D3BA9"/>
    <w:rsid w:val="007D3DDD"/>
    <w:rsid w:val="007E113B"/>
    <w:rsid w:val="007F5557"/>
    <w:rsid w:val="007F6111"/>
    <w:rsid w:val="00811CB2"/>
    <w:rsid w:val="00812F14"/>
    <w:rsid w:val="008228C9"/>
    <w:rsid w:val="008271D2"/>
    <w:rsid w:val="00834296"/>
    <w:rsid w:val="00845AAC"/>
    <w:rsid w:val="00862690"/>
    <w:rsid w:val="00872268"/>
    <w:rsid w:val="008752FE"/>
    <w:rsid w:val="00875EF9"/>
    <w:rsid w:val="00882359"/>
    <w:rsid w:val="0089225E"/>
    <w:rsid w:val="00893B83"/>
    <w:rsid w:val="008B0D7D"/>
    <w:rsid w:val="008B2B2D"/>
    <w:rsid w:val="008C1067"/>
    <w:rsid w:val="008C7539"/>
    <w:rsid w:val="008E2EA4"/>
    <w:rsid w:val="008F09A0"/>
    <w:rsid w:val="008F5E60"/>
    <w:rsid w:val="009151E8"/>
    <w:rsid w:val="009232E6"/>
    <w:rsid w:val="00944DDB"/>
    <w:rsid w:val="00947AB0"/>
    <w:rsid w:val="00962600"/>
    <w:rsid w:val="00971524"/>
    <w:rsid w:val="009774DC"/>
    <w:rsid w:val="009878B0"/>
    <w:rsid w:val="00993C56"/>
    <w:rsid w:val="0099539E"/>
    <w:rsid w:val="009B0293"/>
    <w:rsid w:val="009B1978"/>
    <w:rsid w:val="009B3ACE"/>
    <w:rsid w:val="009D6143"/>
    <w:rsid w:val="009D6231"/>
    <w:rsid w:val="009D7F71"/>
    <w:rsid w:val="009E3486"/>
    <w:rsid w:val="009E3FDE"/>
    <w:rsid w:val="009E6379"/>
    <w:rsid w:val="009E6488"/>
    <w:rsid w:val="009F3881"/>
    <w:rsid w:val="00A12421"/>
    <w:rsid w:val="00A137C0"/>
    <w:rsid w:val="00A15853"/>
    <w:rsid w:val="00A1678B"/>
    <w:rsid w:val="00A22B6E"/>
    <w:rsid w:val="00A256BE"/>
    <w:rsid w:val="00A27ADF"/>
    <w:rsid w:val="00A308CF"/>
    <w:rsid w:val="00A34437"/>
    <w:rsid w:val="00A361BA"/>
    <w:rsid w:val="00A510AA"/>
    <w:rsid w:val="00A57FD8"/>
    <w:rsid w:val="00A67607"/>
    <w:rsid w:val="00A77D53"/>
    <w:rsid w:val="00A836D1"/>
    <w:rsid w:val="00A8786F"/>
    <w:rsid w:val="00AB4BA7"/>
    <w:rsid w:val="00AD71AA"/>
    <w:rsid w:val="00AE2C2B"/>
    <w:rsid w:val="00AE34ED"/>
    <w:rsid w:val="00AE7D65"/>
    <w:rsid w:val="00AF2A59"/>
    <w:rsid w:val="00B025B0"/>
    <w:rsid w:val="00B042DF"/>
    <w:rsid w:val="00B12880"/>
    <w:rsid w:val="00B13955"/>
    <w:rsid w:val="00B41D1E"/>
    <w:rsid w:val="00B50EE8"/>
    <w:rsid w:val="00B52097"/>
    <w:rsid w:val="00B65B96"/>
    <w:rsid w:val="00B742E4"/>
    <w:rsid w:val="00B95ABA"/>
    <w:rsid w:val="00BA351B"/>
    <w:rsid w:val="00BB041C"/>
    <w:rsid w:val="00BC0E71"/>
    <w:rsid w:val="00BD1057"/>
    <w:rsid w:val="00C02483"/>
    <w:rsid w:val="00C152D4"/>
    <w:rsid w:val="00C20C17"/>
    <w:rsid w:val="00C26BC1"/>
    <w:rsid w:val="00C33B32"/>
    <w:rsid w:val="00C35AD9"/>
    <w:rsid w:val="00C4168B"/>
    <w:rsid w:val="00C474B7"/>
    <w:rsid w:val="00C960ED"/>
    <w:rsid w:val="00CC0346"/>
    <w:rsid w:val="00CD6DB5"/>
    <w:rsid w:val="00CE1E2B"/>
    <w:rsid w:val="00D0087F"/>
    <w:rsid w:val="00D035B7"/>
    <w:rsid w:val="00D10307"/>
    <w:rsid w:val="00D13C7F"/>
    <w:rsid w:val="00D14965"/>
    <w:rsid w:val="00D32971"/>
    <w:rsid w:val="00D6228B"/>
    <w:rsid w:val="00D7406D"/>
    <w:rsid w:val="00D8242B"/>
    <w:rsid w:val="00D864A9"/>
    <w:rsid w:val="00D97AD2"/>
    <w:rsid w:val="00DA0B4F"/>
    <w:rsid w:val="00DA4962"/>
    <w:rsid w:val="00DA5594"/>
    <w:rsid w:val="00DA7BB7"/>
    <w:rsid w:val="00DB56EC"/>
    <w:rsid w:val="00DD0AFE"/>
    <w:rsid w:val="00DD3FBD"/>
    <w:rsid w:val="00DD71F6"/>
    <w:rsid w:val="00DE0FCE"/>
    <w:rsid w:val="00DE3152"/>
    <w:rsid w:val="00DF3B60"/>
    <w:rsid w:val="00E04C51"/>
    <w:rsid w:val="00E05E20"/>
    <w:rsid w:val="00E331CF"/>
    <w:rsid w:val="00E51DA9"/>
    <w:rsid w:val="00E7261C"/>
    <w:rsid w:val="00E87A8D"/>
    <w:rsid w:val="00E90F74"/>
    <w:rsid w:val="00EC4EB6"/>
    <w:rsid w:val="00EC5264"/>
    <w:rsid w:val="00EC7174"/>
    <w:rsid w:val="00ED726D"/>
    <w:rsid w:val="00EE473C"/>
    <w:rsid w:val="00EE64FF"/>
    <w:rsid w:val="00F16FC7"/>
    <w:rsid w:val="00F22CDA"/>
    <w:rsid w:val="00F33074"/>
    <w:rsid w:val="00F35C0E"/>
    <w:rsid w:val="00F4114D"/>
    <w:rsid w:val="00F44155"/>
    <w:rsid w:val="00F5075A"/>
    <w:rsid w:val="00F73D26"/>
    <w:rsid w:val="00F751F5"/>
    <w:rsid w:val="00F92FF1"/>
    <w:rsid w:val="00FA1ADE"/>
    <w:rsid w:val="00FB483F"/>
    <w:rsid w:val="00FB7F44"/>
    <w:rsid w:val="00FC0BC3"/>
    <w:rsid w:val="00FD1621"/>
    <w:rsid w:val="00FE0A4A"/>
    <w:rsid w:val="00FE3979"/>
    <w:rsid w:val="00FE3B09"/>
    <w:rsid w:val="00FE7360"/>
    <w:rsid w:val="06F10C43"/>
    <w:rsid w:val="38E8431C"/>
    <w:rsid w:val="3B953A21"/>
    <w:rsid w:val="4B8E85A2"/>
    <w:rsid w:val="5927418B"/>
    <w:rsid w:val="5B7D8010"/>
    <w:rsid w:val="7C58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 w:semiHidden="1"/>
    <w:lsdException w:name="toc 8" w:uiPriority="39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hAnsiTheme="majorHAnsi" w:eastAsiaTheme="majorEastAsia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944DDB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hAnsiTheme="majorHAnsi" w:eastAsiaTheme="majorEastAsia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hAnsiTheme="majorHAnsi" w:eastAsiaTheme="majorEastAsia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0">
    <w:name w:val="List Paragraph"/>
    <w:basedOn w:val="BodyText"/>
    <w:uiPriority w:val="1"/>
    <w:qFormat/>
    <w:rsid w:val="005E7363"/>
    <w:pPr>
      <w:ind w:left="425"/>
    </w:pPr>
  </w:style>
  <w:style w:type="paragraph" w:styleId="ListParagraph2" w:customStyle="1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styleId="ListParagraph3" w:customStyle="1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styleId="ListParagraph4" w:customStyle="1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styleId="ListParagraph5" w:customStyle="1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styleId="Heading1Char" w:customStyle="1">
    <w:name w:val="Heading 1 Char"/>
    <w:basedOn w:val="DefaultParagraphFont"/>
    <w:link w:val="Heading1"/>
    <w:uiPriority w:val="1"/>
    <w:rsid w:val="00944DDB"/>
    <w:rPr>
      <w:rFonts w:asciiTheme="majorHAnsi" w:hAnsiTheme="majorHAnsi" w:eastAsiaTheme="majorEastAsia" w:cstheme="majorBidi"/>
      <w:color w:val="51247A" w:themeColor="accent1"/>
      <w:sz w:val="36"/>
      <w:szCs w:val="32"/>
    </w:rPr>
  </w:style>
  <w:style w:type="paragraph" w:styleId="NbrHeading1" w:customStyle="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styleId="Heading2Char" w:customStyle="1">
    <w:name w:val="Heading 2 Char"/>
    <w:basedOn w:val="DefaultParagraphFont"/>
    <w:link w:val="Heading2"/>
    <w:uiPriority w:val="1"/>
    <w:rsid w:val="00944DDB"/>
    <w:rPr>
      <w:rFonts w:asciiTheme="majorHAnsi" w:hAnsiTheme="majorHAnsi" w:eastAsiaTheme="majorEastAsia" w:cstheme="majorBidi"/>
      <w:b/>
      <w:color w:val="51247A" w:themeColor="accent1"/>
      <w:sz w:val="28"/>
      <w:szCs w:val="26"/>
    </w:rPr>
  </w:style>
  <w:style w:type="paragraph" w:styleId="NbrHeading2" w:customStyle="1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styleId="Heading3Char" w:customStyle="1">
    <w:name w:val="Heading 3 Char"/>
    <w:basedOn w:val="DefaultParagraphFont"/>
    <w:link w:val="Heading3"/>
    <w:uiPriority w:val="1"/>
    <w:rsid w:val="00944DDB"/>
    <w:rPr>
      <w:rFonts w:asciiTheme="majorHAnsi" w:hAnsiTheme="majorHAnsi" w:eastAsiaTheme="majorEastAsia" w:cstheme="majorBidi"/>
      <w:color w:val="51247A" w:themeColor="accent1"/>
      <w:sz w:val="24"/>
      <w:szCs w:val="24"/>
    </w:rPr>
  </w:style>
  <w:style w:type="paragraph" w:styleId="NbrHeading3" w:customStyle="1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styleId="Heading4Char" w:customStyle="1">
    <w:name w:val="Heading 4 Char"/>
    <w:basedOn w:val="DefaultParagraphFont"/>
    <w:link w:val="Heading4"/>
    <w:uiPriority w:val="1"/>
    <w:rsid w:val="00944DDB"/>
    <w:rPr>
      <w:rFonts w:asciiTheme="majorHAnsi" w:hAnsiTheme="majorHAnsi" w:eastAsiaTheme="majorEastAsia" w:cstheme="majorBidi"/>
      <w:b/>
      <w:iCs/>
      <w:color w:val="51247A" w:themeColor="accent1"/>
    </w:rPr>
  </w:style>
  <w:style w:type="paragraph" w:styleId="NbrHeading4" w:customStyle="1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styleId="Heading5Char" w:customStyle="1">
    <w:name w:val="Heading 5 Char"/>
    <w:basedOn w:val="DefaultParagraphFont"/>
    <w:link w:val="Heading5"/>
    <w:uiPriority w:val="1"/>
    <w:rsid w:val="00944DDB"/>
    <w:rPr>
      <w:rFonts w:asciiTheme="majorHAnsi" w:hAnsiTheme="majorHAnsi" w:eastAsiaTheme="majorEastAsia" w:cstheme="majorBidi"/>
      <w:i/>
      <w:color w:val="51247A" w:themeColor="accent1"/>
    </w:rPr>
  </w:style>
  <w:style w:type="paragraph" w:styleId="NbrHeading5" w:customStyle="1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styleId="TableCaption" w:customStyle="1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styleId="BodyTextChar" w:customStyle="1">
    <w:name w:val="Body Text Char"/>
    <w:basedOn w:val="DefaultParagraphFont"/>
    <w:link w:val="BodyText"/>
    <w:rsid w:val="00416FF4"/>
    <w:rPr>
      <w:sz w:val="20"/>
    </w:rPr>
  </w:style>
  <w:style w:type="paragraph" w:styleId="FigureStyle" w:customStyle="1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styleId="ListBullet" w:customStyle="1">
    <w:name w:val="List_Bullet"/>
    <w:uiPriority w:val="99"/>
    <w:rsid w:val="001E544B"/>
    <w:pPr>
      <w:numPr>
        <w:numId w:val="1"/>
      </w:numPr>
    </w:pPr>
  </w:style>
  <w:style w:type="paragraph" w:styleId="ListBullet6" w:customStyle="1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styleId="ListNumber6" w:customStyle="1">
    <w:name w:val="List Number 6"/>
    <w:basedOn w:val="ListNumber0"/>
    <w:uiPriority w:val="19"/>
    <w:rsid w:val="00834296"/>
    <w:pPr>
      <w:numPr>
        <w:ilvl w:val="5"/>
      </w:numPr>
    </w:pPr>
  </w:style>
  <w:style w:type="paragraph" w:styleId="ListParagraph6" w:customStyle="1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styleId="ListNumber" w:customStyle="1">
    <w:name w:val="List_Number"/>
    <w:uiPriority w:val="99"/>
    <w:rsid w:val="00834296"/>
    <w:pPr>
      <w:numPr>
        <w:numId w:val="2"/>
      </w:numPr>
    </w:pPr>
  </w:style>
  <w:style w:type="numbering" w:styleId="ListParagraph" w:customStyle="1">
    <w:name w:val="List_Paragraph"/>
    <w:uiPriority w:val="99"/>
    <w:rsid w:val="005E7363"/>
    <w:pPr>
      <w:numPr>
        <w:numId w:val="3"/>
      </w:numPr>
    </w:pPr>
  </w:style>
  <w:style w:type="paragraph" w:styleId="ListAlpha0" w:customStyle="1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styleId="ListAlpha2" w:customStyle="1">
    <w:name w:val="List Alpha 2"/>
    <w:basedOn w:val="ListAlpha0"/>
    <w:uiPriority w:val="19"/>
    <w:rsid w:val="007C38B8"/>
    <w:pPr>
      <w:numPr>
        <w:ilvl w:val="1"/>
      </w:numPr>
    </w:pPr>
  </w:style>
  <w:style w:type="paragraph" w:styleId="ListAlpha3" w:customStyle="1">
    <w:name w:val="List Alpha 3"/>
    <w:basedOn w:val="ListAlpha0"/>
    <w:uiPriority w:val="19"/>
    <w:rsid w:val="007C38B8"/>
    <w:pPr>
      <w:numPr>
        <w:ilvl w:val="2"/>
      </w:numPr>
    </w:pPr>
  </w:style>
  <w:style w:type="paragraph" w:styleId="ListAlpha4" w:customStyle="1">
    <w:name w:val="List Alpha 4"/>
    <w:basedOn w:val="ListAlpha0"/>
    <w:uiPriority w:val="19"/>
    <w:rsid w:val="007C38B8"/>
    <w:pPr>
      <w:numPr>
        <w:ilvl w:val="3"/>
      </w:numPr>
    </w:pPr>
  </w:style>
  <w:style w:type="paragraph" w:styleId="ListAlpha5" w:customStyle="1">
    <w:name w:val="List Alpha 5"/>
    <w:basedOn w:val="ListAlpha0"/>
    <w:uiPriority w:val="19"/>
    <w:rsid w:val="007C38B8"/>
    <w:pPr>
      <w:numPr>
        <w:ilvl w:val="4"/>
      </w:numPr>
    </w:pPr>
  </w:style>
  <w:style w:type="paragraph" w:styleId="ListAlpha6" w:customStyle="1">
    <w:name w:val="List Alpha 6"/>
    <w:basedOn w:val="ListAlpha0"/>
    <w:uiPriority w:val="19"/>
    <w:rsid w:val="007C38B8"/>
    <w:pPr>
      <w:numPr>
        <w:ilvl w:val="5"/>
      </w:numPr>
    </w:pPr>
  </w:style>
  <w:style w:type="numbering" w:styleId="ListAlpha" w:customStyle="1">
    <w:name w:val="List_Alpha"/>
    <w:uiPriority w:val="99"/>
    <w:rsid w:val="007C38B8"/>
    <w:pPr>
      <w:numPr>
        <w:numId w:val="4"/>
      </w:numPr>
    </w:pPr>
  </w:style>
  <w:style w:type="numbering" w:styleId="ListNbrHeading" w:customStyle="1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hAnsiTheme="majorHAnsi" w:eastAsiaTheme="majorEastAsia" w:cstheme="majorBidi"/>
      <w:b/>
      <w:color w:val="51247A" w:themeColor="accent1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16241C"/>
    <w:rPr>
      <w:rFonts w:asciiTheme="majorHAnsi" w:hAnsiTheme="majorHAnsi" w:eastAsiaTheme="majorEastAsia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styleId="QuoteChar" w:customStyle="1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rsid w:val="0016241C"/>
    <w:pPr>
      <w:tabs>
        <w:tab w:val="left" w:pos="284"/>
      </w:tabs>
    </w:pPr>
    <w:rPr>
      <w:sz w:val="15"/>
    </w:rPr>
  </w:style>
  <w:style w:type="character" w:styleId="FooterChar" w:customStyle="1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rsid w:val="00C20C17"/>
    <w:rPr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5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leUQ" w:customStyle="1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color="51247A" w:themeColor="accent1" w:sz="4" w:space="0"/>
        <w:bottom w:val="single" w:color="51247A" w:themeColor="accent1" w:sz="4" w:space="0"/>
        <w:insideH w:val="single" w:color="51247A" w:themeColor="accent1" w:sz="4" w:space="0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color="51247A" w:themeColor="accent1" w:sz="4" w:space="0"/>
          <w:left w:val="single" w:color="51247A" w:themeColor="accent1" w:sz="4" w:space="0"/>
          <w:bottom w:val="single" w:color="51247A" w:themeColor="accent1" w:sz="4" w:space="0"/>
          <w:right w:val="single" w:color="51247A" w:themeColor="accent1" w:sz="4" w:space="0"/>
          <w:insideH w:val="nil"/>
          <w:insideV w:val="single" w:color="51247A" w:themeColor="accent1" w:sz="4" w:space="0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color="FFFFFF" w:themeColor="background1" w:sz="4" w:space="0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styleId="TableUQLined" w:customStyle="1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color="51247A" w:themeColor="accent1" w:sz="4" w:space="0"/>
        <w:bottom w:val="single" w:color="51247A" w:themeColor="accent1" w:sz="18" w:space="0"/>
        <w:insideH w:val="single" w:color="51247A" w:themeColor="accent1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themeColor="accent1" w:sz="18" w:space="0"/>
          <w:left w:val="nil"/>
          <w:bottom w:val="single" w:color="51247A" w:themeColor="accent1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styleId="TableText" w:customStyle="1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styleId="TableHeading" w:customStyle="1">
    <w:name w:val="Table Heading"/>
    <w:basedOn w:val="TableText"/>
    <w:uiPriority w:val="3"/>
    <w:qFormat/>
    <w:rsid w:val="00B025B0"/>
    <w:rPr>
      <w:b/>
    </w:rPr>
  </w:style>
  <w:style w:type="paragraph" w:styleId="TableBullet" w:customStyle="1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styleId="TableBullet2" w:customStyle="1">
    <w:name w:val="Table Bullet 2"/>
    <w:basedOn w:val="TableBullet"/>
    <w:uiPriority w:val="19"/>
    <w:rsid w:val="00B025B0"/>
    <w:pPr>
      <w:numPr>
        <w:ilvl w:val="1"/>
      </w:numPr>
    </w:pPr>
  </w:style>
  <w:style w:type="paragraph" w:styleId="TableNumber" w:customStyle="1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styleId="TableNumber2" w:customStyle="1">
    <w:name w:val="Table Number 2"/>
    <w:basedOn w:val="TableNumber"/>
    <w:uiPriority w:val="19"/>
    <w:rsid w:val="00B025B0"/>
    <w:pPr>
      <w:numPr>
        <w:ilvl w:val="1"/>
      </w:numPr>
    </w:pPr>
  </w:style>
  <w:style w:type="numbering" w:styleId="ListTableBullet" w:customStyle="1">
    <w:name w:val="List_TableBullet"/>
    <w:uiPriority w:val="99"/>
    <w:rsid w:val="00B025B0"/>
    <w:pPr>
      <w:numPr>
        <w:numId w:val="7"/>
      </w:numPr>
    </w:pPr>
  </w:style>
  <w:style w:type="numbering" w:styleId="ListTableNumber" w:customStyle="1">
    <w:name w:val="List_TableNumber"/>
    <w:uiPriority w:val="99"/>
    <w:rsid w:val="00B025B0"/>
    <w:pPr>
      <w:numPr>
        <w:numId w:val="8"/>
      </w:numPr>
    </w:pPr>
  </w:style>
  <w:style w:type="paragraph" w:styleId="CoverDetails" w:customStyle="1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styleId="AppendixH2" w:customStyle="1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styleId="AppendixH3" w:customStyle="1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styleId="ListAppendix" w:customStyle="1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styleId="ListNumberedHeadings" w:customStyle="1">
    <w:name w:val="List_NumberedHeadings"/>
    <w:uiPriority w:val="99"/>
    <w:rsid w:val="006C0E44"/>
    <w:pPr>
      <w:numPr>
        <w:numId w:val="10"/>
      </w:numPr>
    </w:pPr>
  </w:style>
  <w:style w:type="character" w:styleId="Heading9Char" w:customStyle="1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styleId="DividerTitle" w:customStyle="1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styleId="SectionTitleNumbered" w:customStyle="1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styleId="ListSectionTitle" w:customStyle="1">
    <w:name w:val="List_SectionTitle"/>
    <w:uiPriority w:val="99"/>
    <w:rsid w:val="00614669"/>
    <w:pPr>
      <w:numPr>
        <w:numId w:val="12"/>
      </w:numPr>
    </w:pPr>
  </w:style>
  <w:style w:type="paragraph" w:styleId="Sectiontext" w:customStyle="1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styleId="DividerSectionTitle" w:customStyle="1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styleId="SectionNumberOnly" w:customStyle="1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Comment Reference"/>
    <w:basedOn w:val="DefaultParagraphFont"/>
    <w:unhideWhenUsed/>
    <w:rsid w:val="000B3E75"/>
    <w:rPr>
      <w:sz w:val="16"/>
      <w:szCs w:val="16"/>
    </w:rPr>
  </w:style>
  <w:style w:type="paragraph" w:styleId="CommentText">
    <w:name w:val="Comment Text"/>
    <w:basedOn w:val="Normal"/>
    <w:link w:val="CommentTextChar"/>
    <w:unhideWhenUsed/>
    <w:rsid w:val="000B3E75"/>
    <w:rPr>
      <w:szCs w:val="20"/>
    </w:rPr>
  </w:style>
  <w:style w:type="character" w:styleId="CommentTextChar" w:customStyle="1">
    <w:name w:val="Comment Text Char"/>
    <w:basedOn w:val="DefaultParagraphFont"/>
    <w:link w:val="CommentText"/>
    <w:rsid w:val="000B3E75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B3E7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0B3E75"/>
    <w:rPr>
      <w:rFonts w:ascii="Segoe UI" w:hAnsi="Segoe UI" w:cs="Segoe UI"/>
      <w:sz w:val="18"/>
      <w:szCs w:val="18"/>
    </w:rPr>
  </w:style>
  <w:style w:type="paragraph" w:styleId="BackCoverDetails" w:customStyle="1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styleId="ReferenceText" w:customStyle="1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character" w:styleId="apple-converted-space" w:customStyle="1">
    <w:name w:val="apple-converted-space"/>
    <w:rsid w:val="006D02C4"/>
  </w:style>
  <w:style w:type="paragraph" w:styleId="BodyText2">
    <w:name w:val="Body Text 2"/>
    <w:basedOn w:val="Normal"/>
    <w:link w:val="BodyText2Char"/>
    <w:rsid w:val="00AD71AA"/>
    <w:rPr>
      <w:rFonts w:ascii="Arial" w:hAnsi="Arial" w:eastAsia="Times New Roman" w:cs="Arial"/>
      <w:szCs w:val="24"/>
      <w:lang w:eastAsia="en-AU"/>
    </w:rPr>
  </w:style>
  <w:style w:type="character" w:styleId="BodyText2Char" w:customStyle="1">
    <w:name w:val="Body Text 2 Char"/>
    <w:basedOn w:val="DefaultParagraphFont"/>
    <w:link w:val="BodyText2"/>
    <w:rsid w:val="00AD71AA"/>
    <w:rPr>
      <w:rFonts w:ascii="Arial" w:hAnsi="Arial" w:eastAsia="Times New Roman" w:cs="Arial"/>
      <w:sz w:val="20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AD71AA"/>
    <w:rPr>
      <w:b/>
      <w:bCs/>
    </w:rPr>
  </w:style>
  <w:style w:type="paragraph" w:styleId="position" w:customStyle="1">
    <w:name w:val="position"/>
    <w:basedOn w:val="Normal"/>
    <w:rsid w:val="00AD71AA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4E1928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0293"/>
    <w:rPr>
      <w:color w:val="605E5C"/>
      <w:shd w:val="clear" w:color="auto" w:fill="E1DFDD"/>
    </w:rPr>
  </w:style>
  <w:style w:type="table" w:styleId="TableNoBorder2" w:customStyle="1">
    <w:name w:val="Table No Border2"/>
    <w:basedOn w:val="TableNormal"/>
    <w:next w:val="TableGrid"/>
    <w:uiPriority w:val="39"/>
    <w:rsid w:val="00225372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leUQLined1" w:customStyle="1">
    <w:name w:val="Table UQ Lined1"/>
    <w:basedOn w:val="TableNormal"/>
    <w:uiPriority w:val="99"/>
    <w:rsid w:val="00225372"/>
    <w:pPr>
      <w:spacing w:after="0" w:line="240" w:lineRule="auto"/>
    </w:pPr>
    <w:tblPr>
      <w:tblStyleRowBandSize w:val="1"/>
      <w:tblStyleColBandSize w:val="1"/>
      <w:tblBorders>
        <w:top w:val="single" w:color="51247A" w:sz="4" w:space="0"/>
        <w:bottom w:val="single" w:color="51247A" w:sz="18" w:space="0"/>
        <w:insideH w:val="single" w:color="51247A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sz="18" w:space="0"/>
          <w:left w:val="nil"/>
          <w:bottom w:val="single" w:color="51247A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/>
      </w:tcPr>
    </w:tblStylePr>
    <w:tblStylePr w:type="lastCol">
      <w:tblPr/>
      <w:tcPr>
        <w:shd w:val="clear" w:color="auto" w:fill="F7F5F4"/>
      </w:tcPr>
    </w:tblStylePr>
    <w:tblStylePr w:type="band2Vert">
      <w:tblPr/>
      <w:tcPr>
        <w:shd w:val="clear" w:color="auto" w:fill="F7F5F4"/>
      </w:tcPr>
    </w:tblStylePr>
    <w:tblStylePr w:type="band2Horz">
      <w:tblPr/>
      <w:tcPr>
        <w:shd w:val="clear" w:color="auto" w:fill="F7F5F4"/>
      </w:tcPr>
    </w:tblStylePr>
  </w:style>
  <w:style w:type="table" w:styleId="TableUQLined4" w:customStyle="1">
    <w:name w:val="Table UQ Lined4"/>
    <w:basedOn w:val="TableNormal"/>
    <w:uiPriority w:val="99"/>
    <w:rsid w:val="00225372"/>
    <w:pPr>
      <w:spacing w:after="0" w:line="240" w:lineRule="auto"/>
    </w:pPr>
    <w:tblPr>
      <w:tblStyleRowBandSize w:val="1"/>
      <w:tblStyleColBandSize w:val="1"/>
      <w:tblBorders>
        <w:top w:val="single" w:color="51247A" w:sz="4" w:space="0"/>
        <w:bottom w:val="single" w:color="51247A" w:sz="18" w:space="0"/>
        <w:insideH w:val="single" w:color="51247A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sz="18" w:space="0"/>
          <w:left w:val="nil"/>
          <w:bottom w:val="single" w:color="51247A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/>
      </w:tcPr>
    </w:tblStylePr>
    <w:tblStylePr w:type="lastCol">
      <w:tblPr/>
      <w:tcPr>
        <w:shd w:val="clear" w:color="auto" w:fill="F7F5F4"/>
      </w:tcPr>
    </w:tblStylePr>
    <w:tblStylePr w:type="band2Vert">
      <w:tblPr/>
      <w:tcPr>
        <w:shd w:val="clear" w:color="auto" w:fill="F7F5F4"/>
      </w:tcPr>
    </w:tblStylePr>
    <w:tblStylePr w:type="band2Horz">
      <w:tblPr/>
      <w:tcPr>
        <w:shd w:val="clear" w:color="auto" w:fill="F7F5F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xmlns:wp14="http://schemas.microsoft.com/office/word/2010/wordml" w:rsidR="00094622" w:rsidP="00FE3B09" w:rsidRDefault="00FE3B09" w14:paraId="30CCF173" wp14:textId="77777777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xmlns:wp14="http://schemas.microsoft.com/office/word/2010/wordml" w:rsidR="00094622" w:rsidP="00FE3B09" w:rsidRDefault="00FE3B09" w14:paraId="361D71D9" wp14:textId="77777777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xmlns:wp14="http://schemas.microsoft.com/office/word/2010/wordml" w:rsidR="00094622" w:rsidP="00FE3B09" w:rsidRDefault="00FE3B09" w14:paraId="245BBE0C" wp14:textId="77777777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02624"/>
    <w:rsid w:val="00214366"/>
    <w:rsid w:val="00462E7A"/>
    <w:rsid w:val="004C59D8"/>
    <w:rsid w:val="004D706A"/>
    <w:rsid w:val="007C2A2F"/>
    <w:rsid w:val="007D3465"/>
    <w:rsid w:val="007F6111"/>
    <w:rsid w:val="008A243F"/>
    <w:rsid w:val="009008A6"/>
    <w:rsid w:val="009B7BBC"/>
    <w:rsid w:val="00CD74B0"/>
    <w:rsid w:val="00D9181E"/>
    <w:rsid w:val="00DE501C"/>
    <w:rsid w:val="00F50099"/>
    <w:rsid w:val="00F87094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1B2076C833641BD24CFE10D9393E6" ma:contentTypeVersion="20" ma:contentTypeDescription="Create a new document." ma:contentTypeScope="" ma:versionID="f800b524b7a1d1fda6e828a070c75b0f">
  <xsd:schema xmlns:xsd="http://www.w3.org/2001/XMLSchema" xmlns:xs="http://www.w3.org/2001/XMLSchema" xmlns:p="http://schemas.microsoft.com/office/2006/metadata/properties" xmlns:ns1="http://schemas.microsoft.com/sharepoint/v3" xmlns:ns2="a72929d1-a00c-4772-9a81-5024c5408872" xmlns:ns3="17bc839f-1107-4418-903f-91fcd0d4f04a" targetNamespace="http://schemas.microsoft.com/office/2006/metadata/properties" ma:root="true" ma:fieldsID="aff017804ee3c9279a04e46858c5d33b" ns1:_="" ns2:_="" ns3:_="">
    <xsd:import namespace="http://schemas.microsoft.com/sharepoint/v3"/>
    <xsd:import namespace="a72929d1-a00c-4772-9a81-5024c5408872"/>
    <xsd:import namespace="17bc839f-1107-4418-903f-91fcd0d4f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929d1-a00c-4772-9a81-5024c5408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c839f-1107-4418-903f-91fcd0d4f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85ed50-1566-45d5-a8e9-5f2ac070a39d}" ma:internalName="TaxCatchAll" ma:showField="CatchAllData" ma:web="17bc839f-1107-4418-903f-91fcd0d4f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bc839f-1107-4418-903f-91fcd0d4f04a" xsi:nil="true"/>
    <PublishingExpirationDate xmlns="http://schemas.microsoft.com/sharepoint/v3" xsi:nil="true"/>
    <PublishingStartDate xmlns="http://schemas.microsoft.com/sharepoint/v3" xsi:nil="true"/>
    <lcf76f155ced4ddcb4097134ff3c332f xmlns="a72929d1-a00c-4772-9a81-5024c54088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5C9E12-46D3-4C89-8CFD-FF0E62A55C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2AA77B-D672-4D4B-89BD-0D818F84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2929d1-a00c-4772-9a81-5024c5408872"/>
    <ds:schemaRef ds:uri="17bc839f-1107-4418-903f-91fcd0d4f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54744-88BE-4D46-BF9D-3E117DD4B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58229-6BB3-43F1-94D1-015FB3589E48}">
  <ds:schemaRefs>
    <ds:schemaRef ds:uri="http://schemas.microsoft.com/office/2006/metadata/properties"/>
    <ds:schemaRef ds:uri="http://schemas.microsoft.com/office/infopath/2007/PartnerControls"/>
    <ds:schemaRef ds:uri="17bc839f-1107-4418-903f-91fcd0d4f04a"/>
    <ds:schemaRef ds:uri="http://schemas.microsoft.com/sharepoint/v3"/>
    <ds:schemaRef ds:uri="a72929d1-a00c-4772-9a81-5024c54088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UQ Letterhead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Rebekah</dc:creator>
  <keywords/>
  <dc:description/>
  <lastModifiedBy>Jesica Hampel</lastModifiedBy>
  <revision>5</revision>
  <lastPrinted>2022-04-06T06:12:00.0000000Z</lastPrinted>
  <dcterms:created xsi:type="dcterms:W3CDTF">2026-06-17T00:50:00.0000000Z</dcterms:created>
  <dcterms:modified xsi:type="dcterms:W3CDTF">2026-06-17T01:13:35.0778997Z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2022-02-10T05:29:48Z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3431926b-3a06-45b1-a969-2f2964848588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0x0101003821B2076C833641BD24CFE10D9393E6</vt:lpwstr>
  </property>
  <property fmtid="{D5CDD505-2E9C-101B-9397-08002B2CF9AE}" pid="10" name="MediaServiceImageTags">
    <vt:lpwstr/>
  </property>
</Properties>
</file>